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362605" w:rsidRPr="00677E80" w:rsidP="00362605">
      <w:pPr>
        <w:jc w:val="right"/>
        <w:rPr>
          <w:sz w:val="28"/>
          <w:szCs w:val="28"/>
        </w:rPr>
      </w:pPr>
      <w:r w:rsidRPr="00677E80">
        <w:rPr>
          <w:sz w:val="28"/>
          <w:szCs w:val="28"/>
        </w:rPr>
        <w:t>УИД 16</w:t>
      </w:r>
      <w:r w:rsidRPr="00677E80">
        <w:rPr>
          <w:sz w:val="28"/>
          <w:szCs w:val="28"/>
          <w:lang w:val="en-US"/>
        </w:rPr>
        <w:t>MS</w:t>
      </w:r>
      <w:r w:rsidRPr="00677E80">
        <w:rPr>
          <w:sz w:val="28"/>
          <w:szCs w:val="28"/>
        </w:rPr>
        <w:t>0056-01-</w:t>
      </w:r>
      <w:sdt>
        <w:sdtPr>
          <w:rPr>
            <w:sz w:val="28"/>
            <w:szCs w:val="28"/>
          </w:rPr>
          <w:id w:val="-1600556186"/>
          <w:placeholder>
            <w:docPart w:val="DefaultPlaceholder_1082065158"/>
          </w:placeholder>
          <w:text/>
        </w:sdtPr>
        <w:sdtContent>
          <w:r w:rsidRPr="00677E80">
            <w:rPr>
              <w:sz w:val="28"/>
              <w:szCs w:val="28"/>
            </w:rPr>
            <w:t>2022</w:t>
          </w:r>
        </w:sdtContent>
      </w:sdt>
      <w:r w:rsidRPr="00677E80">
        <w:rPr>
          <w:sz w:val="28"/>
          <w:szCs w:val="28"/>
        </w:rPr>
        <w:t>-</w:t>
      </w:r>
      <w:sdt>
        <w:sdtPr>
          <w:rPr>
            <w:sz w:val="28"/>
            <w:szCs w:val="28"/>
          </w:rPr>
          <w:id w:val="1310983949"/>
          <w:lock w:val="sdtLocked"/>
          <w:placeholder>
            <w:docPart w:val="A779C5A2F74742B1A1E947267C16B4D9"/>
          </w:placeholder>
          <w:text/>
        </w:sdtPr>
        <w:sdtContent>
          <w:r w:rsidRPr="00677E80" w:rsidR="00561262">
            <w:rPr>
              <w:sz w:val="28"/>
              <w:szCs w:val="28"/>
            </w:rPr>
            <w:t>002391</w:t>
          </w:r>
        </w:sdtContent>
      </w:sdt>
      <w:r w:rsidRPr="00677E80">
        <w:rPr>
          <w:sz w:val="28"/>
          <w:szCs w:val="28"/>
        </w:rPr>
        <w:t>-</w:t>
      </w:r>
      <w:sdt>
        <w:sdtPr>
          <w:rPr>
            <w:sz w:val="28"/>
            <w:szCs w:val="28"/>
          </w:rPr>
          <w:id w:val="-1701309338"/>
          <w:lock w:val="sdtLocked"/>
          <w:placeholder>
            <w:docPart w:val="A779C5A2F74742B1A1E947267C16B4D9"/>
          </w:placeholder>
          <w:text/>
        </w:sdtPr>
        <w:sdtContent>
          <w:r w:rsidRPr="00677E80" w:rsidR="00561262">
            <w:rPr>
              <w:sz w:val="28"/>
              <w:szCs w:val="28"/>
            </w:rPr>
            <w:t>10</w:t>
          </w:r>
        </w:sdtContent>
      </w:sdt>
    </w:p>
    <w:p w:rsidR="00362605" w:rsidRPr="00677E80" w:rsidP="00362605">
      <w:pPr>
        <w:jc w:val="right"/>
        <w:rPr>
          <w:sz w:val="28"/>
          <w:szCs w:val="28"/>
        </w:rPr>
      </w:pPr>
      <w:r w:rsidRPr="00677E80">
        <w:rPr>
          <w:sz w:val="28"/>
          <w:szCs w:val="28"/>
        </w:rPr>
        <w:t>дело № 11-5-</w:t>
      </w:r>
      <w:sdt>
        <w:sdtPr>
          <w:rPr>
            <w:sz w:val="28"/>
            <w:szCs w:val="28"/>
          </w:rPr>
          <w:id w:val="-608052054"/>
          <w:lock w:val="sdtLocked"/>
          <w:placeholder>
            <w:docPart w:val="A779C5A2F74742B1A1E947267C16B4D9"/>
          </w:placeholder>
          <w:text/>
        </w:sdtPr>
        <w:sdtContent>
          <w:r w:rsidRPr="00677E80" w:rsidR="00561262">
            <w:rPr>
              <w:sz w:val="28"/>
              <w:szCs w:val="28"/>
            </w:rPr>
            <w:t>755</w:t>
          </w:r>
        </w:sdtContent>
      </w:sdt>
      <w:r w:rsidRPr="00677E80">
        <w:rPr>
          <w:sz w:val="28"/>
          <w:szCs w:val="28"/>
        </w:rPr>
        <w:t>/</w:t>
      </w:r>
      <w:sdt>
        <w:sdtPr>
          <w:rPr>
            <w:sz w:val="28"/>
            <w:szCs w:val="28"/>
          </w:rPr>
          <w:id w:val="-1363588402"/>
          <w:placeholder>
            <w:docPart w:val="DefaultPlaceholder_1082065158"/>
          </w:placeholder>
          <w:text/>
        </w:sdtPr>
        <w:sdtContent>
          <w:r w:rsidRPr="00677E80">
            <w:rPr>
              <w:sz w:val="28"/>
              <w:szCs w:val="28"/>
            </w:rPr>
            <w:t>2022</w:t>
          </w:r>
        </w:sdtContent>
      </w:sdt>
    </w:p>
    <w:p w:rsidR="00362605" w:rsidRPr="00677E80" w:rsidP="00362605">
      <w:pPr>
        <w:jc w:val="center"/>
        <w:rPr>
          <w:sz w:val="28"/>
          <w:szCs w:val="28"/>
        </w:rPr>
      </w:pPr>
      <w:r w:rsidRPr="00677E80">
        <w:rPr>
          <w:sz w:val="28"/>
          <w:szCs w:val="28"/>
        </w:rPr>
        <w:t>ПОСТАНОВЛЕНИЕ</w:t>
      </w:r>
    </w:p>
    <w:p w:rsidR="00362605" w:rsidRPr="00677E80" w:rsidP="00362605">
      <w:pPr>
        <w:jc w:val="center"/>
        <w:rPr>
          <w:sz w:val="28"/>
          <w:szCs w:val="28"/>
        </w:rPr>
      </w:pPr>
      <w:r w:rsidRPr="00677E80">
        <w:rPr>
          <w:sz w:val="28"/>
          <w:szCs w:val="28"/>
        </w:rPr>
        <w:t>по делу об административном правонарушении</w:t>
      </w:r>
    </w:p>
    <w:p w:rsidR="00362605" w:rsidRPr="00677E80" w:rsidP="00362605">
      <w:pPr>
        <w:jc w:val="center"/>
        <w:rPr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9"/>
        <w:gridCol w:w="5069"/>
      </w:tblGrid>
      <w:tr w:rsidTr="007B6CD7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5069" w:type="dxa"/>
          </w:tcPr>
          <w:p w:rsidR="007B6CD7" w:rsidRPr="00677E80" w:rsidP="00AD3CD4">
            <w:pPr>
              <w:pStyle w:val="BodyText"/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id w:val="1906644963"/>
                <w:placeholder>
                  <w:docPart w:val="95DE40B50489468AABA11AB319AB1D1D"/>
                </w:placeholder>
                <w:date w:fullDate="2022-07-12T00:00:00Z">
                  <w:dateFormat w:val="dd MMMM yyyy"/>
                  <w:lid w:val="ru-RU"/>
                  <w:storeMappedDataAs w:val="dateTime"/>
                  <w:calendar w:val="gregorian"/>
                </w:date>
              </w:sdtPr>
              <w:sdtContent>
                <w:r w:rsidRPr="00677E80" w:rsidR="00AD3CD4">
                  <w:rPr>
                    <w:sz w:val="28"/>
                    <w:szCs w:val="28"/>
                  </w:rPr>
                  <w:t>12 июля 2022</w:t>
                </w:r>
              </w:sdtContent>
            </w:sdt>
            <w:r w:rsidRPr="00677E80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5069" w:type="dxa"/>
          </w:tcPr>
          <w:p w:rsidR="007B6CD7" w:rsidRPr="00677E80" w:rsidP="007B6CD7">
            <w:pPr>
              <w:pStyle w:val="BodyText"/>
              <w:jc w:val="right"/>
              <w:rPr>
                <w:sz w:val="28"/>
                <w:szCs w:val="28"/>
              </w:rPr>
            </w:pPr>
            <w:r w:rsidRPr="00677E80">
              <w:rPr>
                <w:sz w:val="28"/>
                <w:szCs w:val="28"/>
              </w:rPr>
              <w:t>г. Казань, ул. Космонавтов, д. 59</w:t>
            </w:r>
          </w:p>
        </w:tc>
      </w:tr>
    </w:tbl>
    <w:p w:rsidR="00362605" w:rsidRPr="00677E80" w:rsidP="00362605">
      <w:pPr>
        <w:pStyle w:val="BodyText"/>
        <w:rPr>
          <w:sz w:val="28"/>
          <w:szCs w:val="28"/>
        </w:rPr>
      </w:pPr>
      <w:r w:rsidRPr="00677E80">
        <w:rPr>
          <w:sz w:val="28"/>
          <w:szCs w:val="28"/>
        </w:rPr>
        <w:tab/>
      </w:r>
      <w:r w:rsidRPr="00677E80">
        <w:rPr>
          <w:sz w:val="28"/>
          <w:szCs w:val="28"/>
        </w:rPr>
        <w:tab/>
        <w:t xml:space="preserve">                         </w:t>
      </w:r>
    </w:p>
    <w:p w:rsidR="00041BCC" w:rsidRPr="00677E80" w:rsidP="00041BCC">
      <w:pPr>
        <w:ind w:firstLine="708"/>
        <w:jc w:val="both"/>
        <w:rPr>
          <w:sz w:val="28"/>
          <w:szCs w:val="28"/>
        </w:rPr>
      </w:pPr>
      <w:r w:rsidRPr="00677E80">
        <w:rPr>
          <w:sz w:val="28"/>
          <w:szCs w:val="28"/>
        </w:rPr>
        <w:t>Мировой судья судебного участка № 11 по Советскому судебному району города Казани Республики Татарстан Сафин А.Ф., рассмотрев дело об админ</w:t>
      </w:r>
      <w:r w:rsidRPr="00677E80">
        <w:rPr>
          <w:sz w:val="28"/>
          <w:szCs w:val="28"/>
        </w:rPr>
        <w:t>и</w:t>
      </w:r>
      <w:r w:rsidRPr="00677E80">
        <w:rPr>
          <w:sz w:val="28"/>
          <w:szCs w:val="28"/>
        </w:rPr>
        <w:t xml:space="preserve">стративном правонарушении, предусмотренном частью 1 статьи </w:t>
      </w:r>
      <w:r w:rsidRPr="00677E80" w:rsidR="0084066E">
        <w:rPr>
          <w:sz w:val="28"/>
          <w:szCs w:val="28"/>
        </w:rPr>
        <w:t>7.27</w:t>
      </w:r>
      <w:r w:rsidRPr="00677E80">
        <w:rPr>
          <w:sz w:val="28"/>
          <w:szCs w:val="28"/>
        </w:rPr>
        <w:t xml:space="preserve"> Кодекса Ро</w:t>
      </w:r>
      <w:r w:rsidRPr="00677E80">
        <w:rPr>
          <w:sz w:val="28"/>
          <w:szCs w:val="28"/>
        </w:rPr>
        <w:t>с</w:t>
      </w:r>
      <w:r w:rsidRPr="00677E80">
        <w:rPr>
          <w:sz w:val="28"/>
          <w:szCs w:val="28"/>
        </w:rPr>
        <w:t xml:space="preserve">сийской Федерации об административных правонарушениях, в отношении </w:t>
      </w:r>
      <w:sdt>
        <w:sdtPr>
          <w:rPr>
            <w:sz w:val="28"/>
            <w:szCs w:val="28"/>
          </w:rPr>
          <w:alias w:val="ФИО"/>
          <w:tag w:val="ФИО"/>
          <w:id w:val="-429506255"/>
          <w:placeholder>
            <w:docPart w:val="412AC575E1D54E4A8E5AB740EA283F30"/>
          </w:placeholder>
          <w:text/>
        </w:sdtPr>
        <w:sdtContent>
          <w:r w:rsidRPr="00677E80">
            <w:rPr>
              <w:sz w:val="28"/>
              <w:szCs w:val="28"/>
            </w:rPr>
            <w:t>Ха</w:t>
          </w:r>
          <w:r w:rsidRPr="00677E80">
            <w:rPr>
              <w:sz w:val="28"/>
              <w:szCs w:val="28"/>
            </w:rPr>
            <w:t>н</w:t>
          </w:r>
          <w:r w:rsidRPr="00677E80">
            <w:rPr>
              <w:sz w:val="28"/>
              <w:szCs w:val="28"/>
            </w:rPr>
            <w:t>тимирова</w:t>
          </w:r>
          <w:r w:rsidRPr="00677E80">
            <w:rPr>
              <w:sz w:val="28"/>
              <w:szCs w:val="28"/>
            </w:rPr>
            <w:t xml:space="preserve"> </w:t>
          </w:r>
          <w:r w:rsidRPr="00677E80" w:rsidR="00677E80">
            <w:rPr>
              <w:sz w:val="28"/>
              <w:szCs w:val="28"/>
            </w:rPr>
            <w:t>Ф.Г.</w:t>
          </w:r>
        </w:sdtContent>
      </w:sdt>
      <w:r w:rsidRPr="00677E80">
        <w:rPr>
          <w:sz w:val="28"/>
          <w:szCs w:val="28"/>
        </w:rPr>
        <w:t xml:space="preserve">, </w:t>
      </w:r>
      <w:sdt>
        <w:sdtPr>
          <w:rPr>
            <w:sz w:val="25"/>
            <w:szCs w:val="25"/>
          </w:rPr>
          <w:id w:val="1892229974"/>
          <w:placeholder>
            <w:docPart w:val="CCFA21AC33664E29A05B594B04FD55E6"/>
          </w:placeholder>
          <w:date>
            <w:dateFormat w:val="dd MMMM yyyy"/>
            <w:lid w:val="ru-RU"/>
            <w:storeMappedDataAs w:val="dateTime"/>
            <w:calendar w:val="gregorian"/>
          </w:date>
        </w:sdtPr>
        <w:sdtContent>
          <w:r w:rsidRPr="00677E80" w:rsidR="00677E80">
            <w:rPr>
              <w:sz w:val="25"/>
              <w:szCs w:val="25"/>
            </w:rPr>
            <w:t>«данные изъяты»</w:t>
          </w:r>
        </w:sdtContent>
      </w:sdt>
      <w:r w:rsidRPr="00677E80">
        <w:rPr>
          <w:sz w:val="28"/>
          <w:szCs w:val="28"/>
        </w:rPr>
        <w:t xml:space="preserve"> года рождения, место рождения: </w:t>
      </w:r>
      <w:sdt>
        <w:sdtPr>
          <w:rPr>
            <w:sz w:val="25"/>
            <w:szCs w:val="25"/>
          </w:rPr>
          <w:id w:val="634757645"/>
          <w:placeholder>
            <w:docPart w:val="412AC575E1D54E4A8E5AB740EA283F30"/>
          </w:placeholder>
          <w:text/>
        </w:sdtPr>
        <w:sdtContent>
          <w:r w:rsidRPr="00677E80" w:rsidR="00677E80">
            <w:rPr>
              <w:sz w:val="25"/>
              <w:szCs w:val="25"/>
            </w:rPr>
            <w:t>«данные изъяты»</w:t>
          </w:r>
        </w:sdtContent>
      </w:sdt>
      <w:r w:rsidRPr="00677E80">
        <w:rPr>
          <w:sz w:val="28"/>
          <w:szCs w:val="28"/>
        </w:rPr>
        <w:t xml:space="preserve">, место жительства: </w:t>
      </w:r>
      <w:sdt>
        <w:sdtPr>
          <w:rPr>
            <w:sz w:val="28"/>
            <w:szCs w:val="28"/>
          </w:rPr>
          <w:id w:val="1147009098"/>
          <w:placeholder>
            <w:docPart w:val="412AC575E1D54E4A8E5AB740EA283F30"/>
          </w:placeholder>
          <w:richText/>
        </w:sdtPr>
        <w:sdtContent>
          <w:sdt>
            <w:sdtPr>
              <w:rPr>
                <w:sz w:val="25"/>
                <w:szCs w:val="25"/>
              </w:rPr>
              <w:id w:val="-942528157"/>
              <w:placeholder>
                <w:docPart w:val="9D943FD27E3D4BFB9F20E40D395C2415"/>
              </w:placeholder>
              <w:date>
                <w:dateFormat w:val="dd MMMM yyyy"/>
                <w:lid w:val="ru-RU"/>
                <w:storeMappedDataAs w:val="dateTime"/>
                <w:calendar w:val="gregorian"/>
              </w:date>
            </w:sdtPr>
            <w:sdtContent>
              <w:r w:rsidRPr="00677E80" w:rsidR="00677E80">
                <w:rPr>
                  <w:sz w:val="25"/>
                  <w:szCs w:val="25"/>
                </w:rPr>
                <w:t>«данные изъяты»</w:t>
              </w:r>
            </w:sdtContent>
          </w:sdt>
        </w:sdtContent>
      </w:sdt>
      <w:r w:rsidRPr="00677E80">
        <w:rPr>
          <w:sz w:val="28"/>
          <w:szCs w:val="28"/>
        </w:rPr>
        <w:t xml:space="preserve">, регистрация по месту жительства по адресу: </w:t>
      </w:r>
      <w:sdt>
        <w:sdtPr>
          <w:rPr>
            <w:sz w:val="25"/>
            <w:szCs w:val="25"/>
          </w:rPr>
          <w:id w:val="1843895316"/>
          <w:placeholder>
            <w:docPart w:val="31636C9ED0964FB4A03AE7062DFEFE98"/>
          </w:placeholder>
          <w:comboBox>
            <w:listItem w:value="не указано" w:displayText="не указано"/>
          </w:comboBox>
        </w:sdtPr>
        <w:sdtContent>
          <w:r w:rsidRPr="00677E80" w:rsidR="00677E80">
            <w:rPr>
              <w:sz w:val="25"/>
              <w:szCs w:val="25"/>
            </w:rPr>
            <w:t>«данные изъяты»</w:t>
          </w:r>
        </w:sdtContent>
      </w:sdt>
      <w:r w:rsidRPr="00677E80" w:rsidR="004B318B">
        <w:rPr>
          <w:sz w:val="28"/>
          <w:szCs w:val="28"/>
        </w:rPr>
        <w:t xml:space="preserve">, </w:t>
      </w:r>
      <w:r w:rsidRPr="00677E80">
        <w:rPr>
          <w:sz w:val="28"/>
          <w:szCs w:val="28"/>
        </w:rPr>
        <w:t xml:space="preserve">место работы: </w:t>
      </w:r>
      <w:sdt>
        <w:sdtPr>
          <w:rPr>
            <w:sz w:val="25"/>
            <w:szCs w:val="25"/>
          </w:rPr>
          <w:id w:val="-1067565720"/>
          <w:placeholder>
            <w:docPart w:val="412AC575E1D54E4A8E5AB740EA283F30"/>
          </w:placeholder>
          <w:text/>
        </w:sdtPr>
        <w:sdtContent>
          <w:r w:rsidRPr="00677E80" w:rsidR="00677E80">
            <w:rPr>
              <w:sz w:val="25"/>
              <w:szCs w:val="25"/>
            </w:rPr>
            <w:t>«данные</w:t>
          </w:r>
          <w:r w:rsidRPr="00677E80" w:rsidR="00677E80">
            <w:rPr>
              <w:sz w:val="25"/>
              <w:szCs w:val="25"/>
            </w:rPr>
            <w:t xml:space="preserve"> изъяты»</w:t>
          </w:r>
        </w:sdtContent>
      </w:sdt>
      <w:r w:rsidRPr="00677E80">
        <w:rPr>
          <w:sz w:val="28"/>
          <w:szCs w:val="28"/>
        </w:rPr>
        <w:t>,</w:t>
      </w:r>
    </w:p>
    <w:p w:rsidR="00041BCC" w:rsidRPr="00677E80" w:rsidP="00041BCC">
      <w:pPr>
        <w:ind w:firstLine="708"/>
        <w:jc w:val="both"/>
        <w:rPr>
          <w:sz w:val="28"/>
          <w:szCs w:val="28"/>
        </w:rPr>
      </w:pPr>
      <w:r w:rsidRPr="00677E80">
        <w:rPr>
          <w:sz w:val="28"/>
          <w:szCs w:val="28"/>
        </w:rPr>
        <w:t xml:space="preserve"> </w:t>
      </w:r>
    </w:p>
    <w:p w:rsidR="00BE5C85" w:rsidRPr="00677E80" w:rsidP="002107E1">
      <w:pPr>
        <w:jc w:val="center"/>
        <w:rPr>
          <w:sz w:val="28"/>
          <w:szCs w:val="28"/>
        </w:rPr>
      </w:pPr>
      <w:r w:rsidRPr="00677E80">
        <w:rPr>
          <w:sz w:val="28"/>
          <w:szCs w:val="28"/>
        </w:rPr>
        <w:t>УСТАНОВИЛ:</w:t>
      </w:r>
    </w:p>
    <w:p w:rsidR="000E489D" w:rsidRPr="00677E80" w:rsidP="002107E1">
      <w:pPr>
        <w:jc w:val="center"/>
        <w:rPr>
          <w:sz w:val="28"/>
          <w:szCs w:val="28"/>
        </w:rPr>
      </w:pPr>
    </w:p>
    <w:p w:rsidR="0084066E" w:rsidRPr="00677E80" w:rsidP="0084066E">
      <w:pPr>
        <w:pStyle w:val="ConsPlusNormal"/>
        <w:ind w:firstLine="709"/>
        <w:jc w:val="both"/>
      </w:pPr>
      <w:sdt>
        <w:sdtPr>
          <w:alias w:val="дата правонарушения"/>
          <w:tag w:val="дата правонарушения"/>
          <w:id w:val="2104760669"/>
          <w:lock w:val="sdtLocked"/>
          <w:placeholder>
            <w:docPart w:val="EEB55410254145D890F8DB37B39D3E08"/>
          </w:placeholder>
          <w:date w:fullDate="2022-07-11T00:00:00Z">
            <w:dateFormat w:val="dd MMMM yyyy"/>
            <w:lid w:val="ru-RU"/>
            <w:storeMappedDataAs w:val="dateTime"/>
            <w:calendar w:val="gregorian"/>
          </w:date>
        </w:sdtPr>
        <w:sdtContent>
          <w:r w:rsidRPr="00677E80" w:rsidR="00AD3CD4">
            <w:t>11 июля 2022</w:t>
          </w:r>
        </w:sdtContent>
      </w:sdt>
      <w:r w:rsidRPr="00677E80" w:rsidR="0050006A">
        <w:t xml:space="preserve"> </w:t>
      </w:r>
      <w:r w:rsidRPr="00677E80" w:rsidR="00FA0270">
        <w:t xml:space="preserve">года в </w:t>
      </w:r>
      <w:sdt>
        <w:sdtPr>
          <w:alias w:val="время правонарушения"/>
          <w:tag w:val="время правонарушения"/>
          <w:id w:val="-128701952"/>
          <w:lock w:val="sdtLocked"/>
          <w:placeholder>
            <w:docPart w:val="A779C5A2F74742B1A1E947267C16B4D9"/>
          </w:placeholder>
          <w:text/>
        </w:sdtPr>
        <w:sdtContent>
          <w:r w:rsidRPr="00677E80" w:rsidR="00561262">
            <w:t>14</w:t>
          </w:r>
          <w:r w:rsidRPr="00677E80" w:rsidR="00AD3CD4">
            <w:t xml:space="preserve"> </w:t>
          </w:r>
        </w:sdtContent>
      </w:sdt>
      <w:r w:rsidRPr="00677E80" w:rsidR="001F0FD3">
        <w:t xml:space="preserve"> </w:t>
      </w:r>
      <w:r w:rsidRPr="00677E80" w:rsidR="00362605">
        <w:t xml:space="preserve">ч. </w:t>
      </w:r>
      <w:sdt>
        <w:sdtPr>
          <w:id w:val="1660802146"/>
          <w:lock w:val="sdtLocked"/>
          <w:placeholder>
            <w:docPart w:val="A779C5A2F74742B1A1E947267C16B4D9"/>
          </w:placeholder>
          <w:text/>
        </w:sdtPr>
        <w:sdtContent>
          <w:r w:rsidRPr="00677E80" w:rsidR="00561262">
            <w:t>53</w:t>
          </w:r>
        </w:sdtContent>
      </w:sdt>
      <w:r w:rsidRPr="00677E80" w:rsidR="001F0FD3">
        <w:t xml:space="preserve"> </w:t>
      </w:r>
      <w:r w:rsidRPr="00677E80" w:rsidR="00362605">
        <w:t xml:space="preserve">мин. </w:t>
      </w:r>
      <w:sdt>
        <w:sdtPr>
          <w:alias w:val="Фамилия И.О."/>
          <w:tag w:val="Фамилия И.О."/>
          <w:id w:val="-302858613"/>
          <w:lock w:val="sdtLocked"/>
          <w:placeholder>
            <w:docPart w:val="A779C5A2F74742B1A1E947267C16B4D9"/>
          </w:placeholder>
          <w:text/>
        </w:sdtPr>
        <w:sdtContent>
          <w:r w:rsidRPr="00677E80" w:rsidR="00AD3CD4">
            <w:t>Хантимиров</w:t>
          </w:r>
          <w:r w:rsidRPr="00677E80" w:rsidR="00AD3CD4">
            <w:t xml:space="preserve"> Ф.Г</w:t>
          </w:r>
          <w:r w:rsidRPr="00677E80" w:rsidR="008E43B0">
            <w:t>.</w:t>
          </w:r>
        </w:sdtContent>
      </w:sdt>
      <w:r w:rsidRPr="00677E80" w:rsidR="0050006A">
        <w:t>,</w:t>
      </w:r>
      <w:r w:rsidRPr="00677E80" w:rsidR="00E076A9">
        <w:t xml:space="preserve"> </w:t>
      </w:r>
      <w:r w:rsidRPr="00677E80">
        <w:t xml:space="preserve">находясь в </w:t>
      </w:r>
      <w:sdt>
        <w:sdtPr>
          <w:alias w:val="место кражи"/>
          <w:tag w:val="место кражи"/>
          <w:id w:val="-117310588"/>
          <w:lock w:val="sdtLocked"/>
          <w:placeholder>
            <w:docPart w:val="CC0AC74EECEA4138B44854B6D74AAD52"/>
          </w:placeholder>
          <w:text/>
        </w:sdtPr>
        <w:sdtContent>
          <w:r w:rsidRPr="00677E80" w:rsidR="002644C9">
            <w:t xml:space="preserve">магазине </w:t>
          </w:r>
          <w:r w:rsidRPr="00677E80" w:rsidR="000A1912">
            <w:t>«</w:t>
          </w:r>
          <w:r w:rsidRPr="00677E80" w:rsidR="008E43B0">
            <w:t>Пятерочка</w:t>
          </w:r>
          <w:r w:rsidRPr="00677E80" w:rsidR="000A1912">
            <w:t>»</w:t>
          </w:r>
        </w:sdtContent>
      </w:sdt>
      <w:r w:rsidRPr="00677E80" w:rsidR="00B27074">
        <w:t xml:space="preserve"> по адресу: </w:t>
      </w:r>
      <w:sdt>
        <w:sdtPr>
          <w:rPr>
            <w:sz w:val="25"/>
            <w:szCs w:val="25"/>
          </w:rPr>
          <w:id w:val="618274258"/>
          <w:lock w:val="sdtLocked"/>
          <w:placeholder>
            <w:docPart w:val="DefaultPlaceholder_1082065158"/>
          </w:placeholder>
          <w:text/>
        </w:sdtPr>
        <w:sdtContent>
          <w:r w:rsidRPr="00677E80" w:rsidR="00677E80">
            <w:rPr>
              <w:sz w:val="25"/>
              <w:szCs w:val="25"/>
            </w:rPr>
            <w:t>«данные изъяты»</w:t>
          </w:r>
        </w:sdtContent>
      </w:sdt>
      <w:r w:rsidRPr="00677E80" w:rsidR="00B27074">
        <w:t xml:space="preserve">, </w:t>
      </w:r>
      <w:r w:rsidRPr="00677E80">
        <w:t>действуя умышленно, тайно похитил т</w:t>
      </w:r>
      <w:r w:rsidRPr="00677E80">
        <w:t>о</w:t>
      </w:r>
      <w:r w:rsidRPr="00677E80">
        <w:t xml:space="preserve">вары: </w:t>
      </w:r>
      <w:sdt>
        <w:sdtPr>
          <w:rPr>
            <w:sz w:val="25"/>
            <w:szCs w:val="25"/>
          </w:rPr>
          <w:id w:val="41479371"/>
          <w:lock w:val="sdtLocked"/>
          <w:placeholder>
            <w:docPart w:val="3266CAC17B464C02BEBE9DBFB02B54C7"/>
          </w:placeholder>
          <w:text/>
        </w:sdtPr>
        <w:sdtContent>
          <w:r w:rsidRPr="00677E80" w:rsidR="00677E80">
            <w:rPr>
              <w:sz w:val="25"/>
              <w:szCs w:val="25"/>
            </w:rPr>
            <w:t>«данные изъяты»</w:t>
          </w:r>
        </w:sdtContent>
      </w:sdt>
      <w:r w:rsidRPr="00677E80" w:rsidR="00561262">
        <w:t xml:space="preserve"> </w:t>
      </w:r>
      <w:r w:rsidRPr="00677E80">
        <w:t>причинив своими действиям</w:t>
      </w:r>
      <w:r w:rsidRPr="00677E80">
        <w:t xml:space="preserve">и </w:t>
      </w:r>
      <w:sdt>
        <w:sdtPr>
          <w:alias w:val="наименование потерпевшего"/>
          <w:tag w:val="потерпевший"/>
          <w:id w:val="-1695154515"/>
          <w:lock w:val="sdtLocked"/>
          <w:placeholder>
            <w:docPart w:val="4E0A96A20CB744B29E112DB39C682AAC"/>
          </w:placeholder>
          <w:text/>
        </w:sdtPr>
        <w:sdtContent>
          <w:r w:rsidRPr="00677E80" w:rsidR="0010630A">
            <w:t>ООО</w:t>
          </w:r>
          <w:r w:rsidRPr="00677E80" w:rsidR="009E5A53">
            <w:t xml:space="preserve"> «</w:t>
          </w:r>
          <w:r w:rsidRPr="00677E80" w:rsidR="008E43B0">
            <w:t>Агроторг</w:t>
          </w:r>
          <w:r w:rsidRPr="00677E80" w:rsidR="00D94140">
            <w:t>»</w:t>
          </w:r>
        </w:sdtContent>
      </w:sdt>
      <w:r w:rsidRPr="00677E80">
        <w:t xml:space="preserve"> материал</w:t>
      </w:r>
      <w:r w:rsidRPr="00677E80">
        <w:t>ь</w:t>
      </w:r>
      <w:r w:rsidRPr="00677E80">
        <w:t>ный ущерб на общую су</w:t>
      </w:r>
      <w:r w:rsidRPr="00677E80">
        <w:t>м</w:t>
      </w:r>
      <w:r w:rsidRPr="00677E80">
        <w:t xml:space="preserve">му </w:t>
      </w:r>
      <w:sdt>
        <w:sdtPr>
          <w:id w:val="-1855028953"/>
          <w:lock w:val="sdtLocked"/>
          <w:placeholder>
            <w:docPart w:val="DEAD879FCB8B43CEAAEA5867C8AFC633"/>
          </w:placeholder>
          <w:text/>
        </w:sdtPr>
        <w:sdtContent>
          <w:r w:rsidRPr="00677E80" w:rsidR="00561262">
            <w:t xml:space="preserve">392,93 </w:t>
          </w:r>
        </w:sdtContent>
      </w:sdt>
      <w:r w:rsidRPr="00677E80">
        <w:t xml:space="preserve"> </w:t>
      </w:r>
      <w:sdt>
        <w:sdtPr>
          <w:id w:val="-1396812822"/>
          <w:lock w:val="sdtLocked"/>
          <w:placeholder>
            <w:docPart w:val="9AD3F4C1CF334934BED6709A0D8327C8"/>
          </w:placeholder>
          <w:comboBox w:lastValue="без НДС">
            <w:listItem w:value="без НДС" w:displayText="без НДС"/>
            <w:listItem w:value="с НДС" w:displayText="с НДС"/>
          </w:comboBox>
        </w:sdtPr>
        <w:sdtContent>
          <w:r>
            <w:t>без НДС</w:t>
          </w:r>
        </w:sdtContent>
      </w:sdt>
      <w:r w:rsidRPr="00677E80" w:rsidR="00D4549F">
        <w:t>.</w:t>
      </w:r>
    </w:p>
    <w:p w:rsidR="00C41B5A" w:rsidRPr="00677E80" w:rsidP="00261914">
      <w:pPr>
        <w:ind w:firstLine="720"/>
        <w:jc w:val="both"/>
        <w:rPr>
          <w:sz w:val="28"/>
          <w:szCs w:val="28"/>
        </w:rPr>
      </w:pPr>
      <w:r w:rsidRPr="00677E80">
        <w:rPr>
          <w:sz w:val="28"/>
          <w:szCs w:val="28"/>
        </w:rPr>
        <w:fldChar w:fldCharType="begin"/>
      </w:r>
      <w:r w:rsidRPr="00677E80">
        <w:rPr>
          <w:kern w:val="0"/>
          <w:sz w:val="28"/>
          <w:szCs w:val="28"/>
        </w:rPr>
        <w:instrText xml:space="preserve"> REF ФИО \h </w:instrText>
      </w:r>
      <w:r w:rsidRPr="00677E80" w:rsidR="00E9242E">
        <w:rPr>
          <w:sz w:val="28"/>
          <w:szCs w:val="28"/>
        </w:rPr>
        <w:instrText xml:space="preserve"> \* MERGEFORMAT </w:instrText>
      </w:r>
      <w:r w:rsidRPr="00677E80">
        <w:rPr>
          <w:sz w:val="28"/>
          <w:szCs w:val="28"/>
        </w:rPr>
        <w:fldChar w:fldCharType="separate"/>
      </w:r>
      <w:sdt>
        <w:sdtPr>
          <w:rPr>
            <w:sz w:val="28"/>
            <w:szCs w:val="28"/>
          </w:rPr>
          <w:alias w:val="Фамилия И.О."/>
          <w:tag w:val="Фамилия И.О."/>
          <w:id w:val="-955633895"/>
          <w:lock w:val="sdtLocked"/>
          <w:placeholder>
            <w:docPart w:val="52B8BA52C5504AF3B60A51D74C597358"/>
          </w:placeholder>
          <w:text/>
        </w:sdtPr>
        <w:sdtContent>
          <w:r w:rsidRPr="00677E80" w:rsidR="00677E80">
            <w:rPr>
              <w:sz w:val="28"/>
              <w:szCs w:val="28"/>
            </w:rPr>
            <w:t>Хантимиров</w:t>
          </w:r>
          <w:r w:rsidRPr="00677E80" w:rsidR="00677E80">
            <w:rPr>
              <w:sz w:val="28"/>
              <w:szCs w:val="28"/>
            </w:rPr>
            <w:t xml:space="preserve"> Ф.Г.</w:t>
          </w:r>
        </w:sdtContent>
      </w:sdt>
      <w:r w:rsidRPr="00677E80">
        <w:rPr>
          <w:sz w:val="28"/>
          <w:szCs w:val="28"/>
        </w:rPr>
        <w:fldChar w:fldCharType="end"/>
      </w:r>
      <w:r w:rsidRPr="00677E80" w:rsidR="00E076A9">
        <w:rPr>
          <w:kern w:val="0"/>
          <w:sz w:val="28"/>
          <w:szCs w:val="28"/>
        </w:rPr>
        <w:t xml:space="preserve">, </w:t>
      </w:r>
      <w:r w:rsidRPr="00677E80" w:rsidR="004677AD">
        <w:rPr>
          <w:sz w:val="28"/>
          <w:szCs w:val="28"/>
        </w:rPr>
        <w:t>который</w:t>
      </w:r>
      <w:r w:rsidRPr="00677E80" w:rsidR="004677AD">
        <w:rPr>
          <w:sz w:val="28"/>
          <w:szCs w:val="28"/>
        </w:rPr>
        <w:t xml:space="preserve"> принимал участие в судебном заседании в реж</w:t>
      </w:r>
      <w:r w:rsidRPr="00677E80" w:rsidR="004677AD">
        <w:rPr>
          <w:sz w:val="28"/>
          <w:szCs w:val="28"/>
        </w:rPr>
        <w:t>и</w:t>
      </w:r>
      <w:r w:rsidRPr="00677E80" w:rsidR="004677AD">
        <w:rPr>
          <w:sz w:val="28"/>
          <w:szCs w:val="28"/>
        </w:rPr>
        <w:t xml:space="preserve">ме видео-конференц-связи, </w:t>
      </w:r>
      <w:sdt>
        <w:sdtPr>
          <w:rPr>
            <w:sz w:val="28"/>
            <w:szCs w:val="28"/>
          </w:rPr>
          <w:id w:val="563988397"/>
          <w:lock w:val="sdtLocked"/>
          <w:placeholder>
            <w:docPart w:val="DE1EEFF6EB7442DFBE4578269ED9D360"/>
          </w:placeholder>
          <w:text/>
        </w:sdtPr>
        <w:sdtContent>
          <w:r w:rsidRPr="00677E80" w:rsidR="00B27074">
            <w:rPr>
              <w:sz w:val="28"/>
              <w:szCs w:val="28"/>
            </w:rPr>
            <w:t>вину в изложенном признал</w:t>
          </w:r>
        </w:sdtContent>
      </w:sdt>
      <w:r w:rsidRPr="00677E80" w:rsidR="00213BB3">
        <w:rPr>
          <w:sz w:val="28"/>
          <w:szCs w:val="28"/>
        </w:rPr>
        <w:t>.</w:t>
      </w:r>
    </w:p>
    <w:p w:rsidR="0084066E" w:rsidRPr="00677E80" w:rsidP="0084066E">
      <w:pPr>
        <w:ind w:firstLine="720"/>
        <w:jc w:val="both"/>
        <w:rPr>
          <w:sz w:val="28"/>
          <w:szCs w:val="28"/>
        </w:rPr>
      </w:pPr>
      <w:r w:rsidRPr="00677E80">
        <w:rPr>
          <w:sz w:val="28"/>
          <w:szCs w:val="28"/>
        </w:rPr>
        <w:t>Представитель потерпевшего просил рассмотреть дело в свое отсутствие.</w:t>
      </w:r>
    </w:p>
    <w:p w:rsidR="0084066E" w:rsidRPr="00677E80" w:rsidP="0084066E">
      <w:pPr>
        <w:pStyle w:val="ConsPlusNormal"/>
        <w:ind w:firstLine="720"/>
        <w:jc w:val="both"/>
      </w:pPr>
      <w:r w:rsidRPr="00677E80">
        <w:t>Вышеуказанные обстоятельства правонарушения подтверждаются совоку</w:t>
      </w:r>
      <w:r w:rsidRPr="00677E80">
        <w:t>п</w:t>
      </w:r>
      <w:r w:rsidRPr="00677E80">
        <w:t>ностью следующих доказательств: протоколом об административном правонар</w:t>
      </w:r>
      <w:r w:rsidRPr="00677E80">
        <w:t>у</w:t>
      </w:r>
      <w:r w:rsidRPr="00677E80">
        <w:t>шении №</w:t>
      </w:r>
      <w:sdt>
        <w:sdtPr>
          <w:id w:val="1746062901"/>
          <w:lock w:val="sdtLocked"/>
          <w:placeholder>
            <w:docPart w:val="A779C5A2F74742B1A1E947267C16B4D9"/>
          </w:placeholder>
          <w:text/>
        </w:sdtPr>
        <w:sdtContent>
          <w:r w:rsidRPr="00677E80" w:rsidR="00561262">
            <w:t>9202167</w:t>
          </w:r>
        </w:sdtContent>
      </w:sdt>
      <w:r w:rsidRPr="00677E80" w:rsidR="0050006A">
        <w:t xml:space="preserve"> </w:t>
      </w:r>
      <w:r w:rsidRPr="00677E80" w:rsidR="00555FC1">
        <w:t xml:space="preserve">от </w:t>
      </w:r>
      <w:sdt>
        <w:sdtPr>
          <w:id w:val="1156803527"/>
          <w:lock w:val="sdtLocked"/>
          <w:placeholder>
            <w:docPart w:val="EEB55410254145D890F8DB37B39D3E08"/>
          </w:placeholder>
          <w:date w:fullDate="2022-07-11T00:00:00Z">
            <w:dateFormat w:val="dd MMMM yyyy"/>
            <w:lid w:val="ru-RU"/>
            <w:storeMappedDataAs w:val="dateTime"/>
            <w:calendar w:val="gregorian"/>
          </w:date>
        </w:sdtPr>
        <w:sdtContent>
          <w:r w:rsidRPr="00677E80" w:rsidR="0026098A">
            <w:t>11 июля 2022</w:t>
          </w:r>
        </w:sdtContent>
      </w:sdt>
      <w:r w:rsidRPr="00677E80" w:rsidR="0050006A">
        <w:t xml:space="preserve"> </w:t>
      </w:r>
      <w:r w:rsidRPr="00677E80">
        <w:t>года;</w:t>
      </w:r>
      <w:r w:rsidRPr="00677E80" w:rsidR="00455269">
        <w:t xml:space="preserve"> </w:t>
      </w:r>
      <w:r w:rsidRPr="00677E80">
        <w:t xml:space="preserve">заявлением </w:t>
      </w:r>
      <w:sdt>
        <w:sdtPr>
          <w:id w:val="-1351102645"/>
          <w:lock w:val="sdtLocked"/>
          <w:placeholder>
            <w:docPart w:val="F3D2740027E84C669CAD0EE85A64099C"/>
          </w:placeholder>
          <w:text/>
        </w:sdtPr>
        <w:sdtContent>
          <w:r w:rsidRPr="00677E80" w:rsidR="008E43B0">
            <w:t>Жужуковой</w:t>
          </w:r>
          <w:r w:rsidRPr="00677E80" w:rsidR="008E43B0">
            <w:t xml:space="preserve"> Е.О.</w:t>
          </w:r>
        </w:sdtContent>
      </w:sdt>
      <w:r w:rsidRPr="00677E80">
        <w:t xml:space="preserve">, </w:t>
      </w:r>
      <w:sdt>
        <w:sdtPr>
          <w:id w:val="-374937944"/>
          <w:lock w:val="sdtLocked"/>
          <w:placeholder>
            <w:docPart w:val="F959B4E97C0C44EB8D41CC972E3E3D0D"/>
          </w:placeholder>
          <w:text/>
        </w:sdtPr>
        <w:sdtContent>
          <w:r w:rsidRPr="00677E80" w:rsidR="007B6CD7">
            <w:t>объяснен</w:t>
          </w:r>
          <w:r w:rsidRPr="00677E80" w:rsidR="007B6CD7">
            <w:t>и</w:t>
          </w:r>
          <w:r w:rsidRPr="00677E80" w:rsidR="007B6CD7">
            <w:t xml:space="preserve">ями </w:t>
          </w:r>
          <w:r w:rsidRPr="00677E80" w:rsidR="008E43B0">
            <w:t>Жужуковой</w:t>
          </w:r>
          <w:r w:rsidRPr="00677E80" w:rsidR="008E43B0">
            <w:t xml:space="preserve"> Е.О.</w:t>
          </w:r>
          <w:r w:rsidRPr="00677E80" w:rsidR="00D1228B">
            <w:t>, справкой о стоимости товара</w:t>
          </w:r>
        </w:sdtContent>
      </w:sdt>
      <w:r w:rsidRPr="00677E80">
        <w:t>.</w:t>
      </w:r>
    </w:p>
    <w:p w:rsidR="00261914" w:rsidRPr="00677E80" w:rsidP="00261914">
      <w:pPr>
        <w:pStyle w:val="ConsPlusNormal"/>
        <w:ind w:firstLine="720"/>
        <w:jc w:val="both"/>
      </w:pPr>
      <w:r w:rsidRPr="00677E80">
        <w:t>Данные доказательства мировой судья признает достоверными, посколь</w:t>
      </w:r>
      <w:r w:rsidRPr="00677E80" w:rsidR="00C70A36">
        <w:t xml:space="preserve">ку они </w:t>
      </w:r>
      <w:r w:rsidRPr="00677E80">
        <w:t>согласуются друг с другом.</w:t>
      </w:r>
    </w:p>
    <w:p w:rsidR="00B27074" w:rsidRPr="00677E80" w:rsidP="00B27074">
      <w:pPr>
        <w:pStyle w:val="ConsPlusNormal"/>
        <w:ind w:firstLine="720"/>
        <w:jc w:val="both"/>
      </w:pPr>
      <w:r w:rsidRPr="00677E80">
        <w:t xml:space="preserve">С учетом изложенного мировой судья приходит к выводу о том, что </w:t>
      </w:r>
      <w:r w:rsidRPr="00677E80" w:rsidR="00D40AFE">
        <w:fldChar w:fldCharType="begin"/>
      </w:r>
      <w:r w:rsidRPr="00677E80" w:rsidR="00D40AFE">
        <w:instrText xml:space="preserve"> REF ФИО \h </w:instrText>
      </w:r>
      <w:r w:rsidRPr="00677E80" w:rsidR="00E9242E">
        <w:instrText xml:space="preserve"> \* MERGEFORMAT </w:instrText>
      </w:r>
      <w:r w:rsidRPr="00677E80" w:rsidR="00D40AFE">
        <w:fldChar w:fldCharType="separate"/>
      </w:r>
      <w:sdt>
        <w:sdtPr>
          <w:alias w:val="Фамилия И.О."/>
          <w:tag w:val="Фамилия И.О."/>
          <w:id w:val="-1563640365"/>
          <w:lock w:val="sdtLocked"/>
          <w:placeholder>
            <w:docPart w:val="F1633FFFF50E46D2A804131D17960D7B"/>
          </w:placeholder>
          <w:text/>
        </w:sdtPr>
        <w:sdtContent>
          <w:r w:rsidRPr="00677E80" w:rsidR="00677E80">
            <w:t>Хант</w:t>
          </w:r>
          <w:r w:rsidRPr="00677E80" w:rsidR="00677E80">
            <w:t>и</w:t>
          </w:r>
          <w:r w:rsidRPr="00677E80" w:rsidR="00677E80">
            <w:t>миров</w:t>
          </w:r>
          <w:r w:rsidRPr="00677E80" w:rsidR="00677E80">
            <w:t xml:space="preserve"> Ф.Г.</w:t>
          </w:r>
        </w:sdtContent>
      </w:sdt>
      <w:r w:rsidRPr="00677E80" w:rsidR="00D40AFE">
        <w:fldChar w:fldCharType="end"/>
      </w:r>
      <w:r w:rsidRPr="00677E80" w:rsidR="007C2CD5">
        <w:t xml:space="preserve"> </w:t>
      </w:r>
      <w:r w:rsidRPr="00677E80">
        <w:t xml:space="preserve">совершил административное правонарушение, предусмотренное </w:t>
      </w:r>
      <w:r w:rsidRPr="00677E80" w:rsidR="0084066E">
        <w:t>ч</w:t>
      </w:r>
      <w:r w:rsidRPr="00677E80" w:rsidR="0084066E">
        <w:t>а</w:t>
      </w:r>
      <w:r w:rsidRPr="00677E80" w:rsidR="0084066E">
        <w:t>стью 1 статьи 7.27 Кодекса Российской Федерации об административных прав</w:t>
      </w:r>
      <w:r w:rsidRPr="00677E80" w:rsidR="0084066E">
        <w:t>о</w:t>
      </w:r>
      <w:r w:rsidRPr="00677E80" w:rsidR="0084066E">
        <w:t>нарушениях – мелкое хищение чужого имущества, стоимость которого не прев</w:t>
      </w:r>
      <w:r w:rsidRPr="00677E80" w:rsidR="0084066E">
        <w:t>ы</w:t>
      </w:r>
      <w:r w:rsidRPr="00677E80" w:rsidR="0084066E">
        <w:t xml:space="preserve">шает одну тысячу рублей, </w:t>
      </w:r>
      <w:r w:rsidRPr="00677E80" w:rsidR="00994846">
        <w:t>путем кражи, мошенничества, присвоения или растр</w:t>
      </w:r>
      <w:r w:rsidRPr="00677E80" w:rsidR="00994846">
        <w:t>а</w:t>
      </w:r>
      <w:r w:rsidRPr="00677E80" w:rsidR="00994846">
        <w:t>ты при отсутствии признаков преступлений, предусмотренных частями второй, третьей и четвертой статьи 158, статьей 158.1, частями</w:t>
      </w:r>
      <w:r w:rsidRPr="00677E80" w:rsidR="00994846">
        <w:t xml:space="preserve"> </w:t>
      </w:r>
      <w:r w:rsidRPr="00677E80" w:rsidR="00994846">
        <w:t>второй, третьей и четве</w:t>
      </w:r>
      <w:r w:rsidRPr="00677E80" w:rsidR="00994846">
        <w:t>р</w:t>
      </w:r>
      <w:r w:rsidRPr="00677E80" w:rsidR="00994846">
        <w:t>той статьи 159, частями второй, третьей и четвертой статьи 159.1, частями второй, третьей и четвертой статьи 159.2, частями второй, третьей и четвертой статьи 159.3, частями второй, третьей и четвертой статьи 159.5, частями второй, третьей и четвертой статьи 159.6 и частями второй и третьей статьи 160 Уголовного к</w:t>
      </w:r>
      <w:r w:rsidRPr="00677E80" w:rsidR="00994846">
        <w:t>о</w:t>
      </w:r>
      <w:r w:rsidRPr="00677E80" w:rsidR="00994846">
        <w:t>декса Российской Федерации, за исключением случаев, предусмотренных статьей 14.15.3 Кодекса</w:t>
      </w:r>
      <w:r w:rsidRPr="00677E80" w:rsidR="00761387">
        <w:t xml:space="preserve"> Российской</w:t>
      </w:r>
      <w:r w:rsidRPr="00677E80" w:rsidR="00761387">
        <w:t xml:space="preserve"> Федерации об административных правонарушениях</w:t>
      </w:r>
      <w:r w:rsidRPr="00677E80" w:rsidR="00994846">
        <w:t>.</w:t>
      </w:r>
    </w:p>
    <w:p w:rsidR="00613027" w:rsidRPr="00677E80" w:rsidP="00613027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77E80">
        <w:rPr>
          <w:sz w:val="28"/>
          <w:szCs w:val="28"/>
        </w:rPr>
        <w:t xml:space="preserve">При назначении наказания мировой судья принимает во внимание характер совершенного правонарушения, имеющиеся в материалах дела данные о личности виновного лица, его имущественном положении, состоянии здоровья, а также иные обстоятельства, учитывает обстоятельства, смягчающие административную </w:t>
      </w:r>
      <w:r w:rsidRPr="00677E80">
        <w:rPr>
          <w:sz w:val="28"/>
          <w:szCs w:val="28"/>
        </w:rPr>
        <w:t>ответственность, и обстоятельства, отягчающие административную ответстве</w:t>
      </w:r>
      <w:r w:rsidRPr="00677E80">
        <w:rPr>
          <w:sz w:val="28"/>
          <w:szCs w:val="28"/>
        </w:rPr>
        <w:t>н</w:t>
      </w:r>
      <w:r w:rsidRPr="00677E80">
        <w:rPr>
          <w:sz w:val="28"/>
          <w:szCs w:val="28"/>
        </w:rPr>
        <w:t xml:space="preserve">ность. </w:t>
      </w:r>
    </w:p>
    <w:p w:rsidR="00613027" w:rsidRPr="00677E80" w:rsidP="00613027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77E80">
        <w:rPr>
          <w:sz w:val="28"/>
          <w:szCs w:val="28"/>
        </w:rPr>
        <w:t xml:space="preserve">Обстоятельства, смягчающие административную ответственность: </w:t>
      </w:r>
      <w:sdt>
        <w:sdtPr>
          <w:rPr>
            <w:sz w:val="28"/>
            <w:szCs w:val="28"/>
          </w:rPr>
          <w:id w:val="-1453778832"/>
          <w:placeholder>
            <w:docPart w:val="46783D113FD4467D803D2685921BC0FA"/>
          </w:placeholder>
          <w:comboBox w:lastValue="признание вины">
            <w:listItem w:value="признание вины" w:displayText="признание вины"/>
            <w:listItem w:value="не имеется" w:displayText="не имеется"/>
          </w:comboBox>
        </w:sdtPr>
        <w:sdtContent>
          <w:r>
            <w:rPr>
              <w:sz w:val="28"/>
              <w:szCs w:val="28"/>
            </w:rPr>
            <w:t>признание вины</w:t>
          </w:r>
        </w:sdtContent>
      </w:sdt>
      <w:r w:rsidRPr="00677E80" w:rsidR="006F08F5">
        <w:rPr>
          <w:sz w:val="28"/>
          <w:szCs w:val="28"/>
        </w:rPr>
        <w:t>.</w:t>
      </w:r>
      <w:r w:rsidRPr="00677E80" w:rsidR="00D1228B">
        <w:rPr>
          <w:sz w:val="28"/>
          <w:szCs w:val="28"/>
        </w:rPr>
        <w:t xml:space="preserve"> </w:t>
      </w:r>
      <w:r w:rsidRPr="00677E80">
        <w:rPr>
          <w:sz w:val="28"/>
          <w:szCs w:val="28"/>
        </w:rPr>
        <w:t xml:space="preserve">Обстоятельства, отягчающие административную ответственность: </w:t>
      </w:r>
      <w:sdt>
        <w:sdtPr>
          <w:rPr>
            <w:sz w:val="28"/>
            <w:szCs w:val="28"/>
          </w:rPr>
          <w:id w:val="1181166066"/>
          <w:lock w:val="sdtLocked"/>
          <w:placeholder>
            <w:docPart w:val="6BB4E99407704D04887BB60EE986FEF4"/>
          </w:placeholder>
          <w:dropDownList w:lastValue="не имеется">
            <w:listItem w:value="повторное совершение однородного административного правонарушения" w:displayText="повторное совершение однородного административного правонарушения"/>
            <w:listItem w:value="не имеется" w:displayText="не имеется"/>
          </w:dropDownList>
        </w:sdtPr>
        <w:sdtContent>
          <w:r>
            <w:rPr>
              <w:sz w:val="28"/>
              <w:szCs w:val="28"/>
            </w:rPr>
            <w:t>не имеется</w:t>
          </w:r>
        </w:sdtContent>
      </w:sdt>
      <w:r w:rsidRPr="00677E80">
        <w:rPr>
          <w:sz w:val="28"/>
          <w:szCs w:val="28"/>
        </w:rPr>
        <w:t>.</w:t>
      </w:r>
    </w:p>
    <w:p w:rsidR="00110845" w:rsidRPr="00677E80" w:rsidP="00110845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77E80">
        <w:rPr>
          <w:sz w:val="28"/>
          <w:szCs w:val="28"/>
        </w:rPr>
        <w:t xml:space="preserve">Учитывая наряду с указанным </w:t>
      </w:r>
      <w:r w:rsidRPr="00677E80" w:rsidR="001C6BC5">
        <w:rPr>
          <w:sz w:val="28"/>
          <w:szCs w:val="28"/>
        </w:rPr>
        <w:t>обстоятельства правонарушения, которое с</w:t>
      </w:r>
      <w:r w:rsidRPr="00677E80" w:rsidR="001C6BC5">
        <w:rPr>
          <w:sz w:val="28"/>
          <w:szCs w:val="28"/>
        </w:rPr>
        <w:t>о</w:t>
      </w:r>
      <w:r w:rsidRPr="00677E80" w:rsidR="001C6BC5">
        <w:rPr>
          <w:sz w:val="28"/>
          <w:szCs w:val="28"/>
        </w:rPr>
        <w:t>вершил</w:t>
      </w:r>
      <w:r w:rsidRPr="00677E80" w:rsidR="00661878">
        <w:rPr>
          <w:sz w:val="28"/>
          <w:szCs w:val="28"/>
        </w:rPr>
        <w:fldChar w:fldCharType="begin"/>
      </w:r>
      <w:r w:rsidRPr="00677E80" w:rsidR="00661878">
        <w:rPr>
          <w:sz w:val="28"/>
          <w:szCs w:val="28"/>
        </w:rPr>
        <w:instrText xml:space="preserve"> REF Par2 \h </w:instrText>
      </w:r>
      <w:r w:rsidRPr="00677E80" w:rsidR="00E9242E">
        <w:rPr>
          <w:sz w:val="28"/>
          <w:szCs w:val="28"/>
        </w:rPr>
        <w:instrText xml:space="preserve"> \* MERGEFORMAT </w:instrText>
      </w:r>
      <w:r w:rsidRPr="00677E80" w:rsidR="00661878">
        <w:rPr>
          <w:sz w:val="28"/>
          <w:szCs w:val="28"/>
        </w:rPr>
        <w:fldChar w:fldCharType="separate"/>
      </w:r>
      <w:r w:rsidRPr="00677E80" w:rsidR="00661878">
        <w:rPr>
          <w:sz w:val="28"/>
          <w:szCs w:val="28"/>
        </w:rPr>
        <w:fldChar w:fldCharType="end"/>
      </w:r>
      <w:r w:rsidRPr="00677E80" w:rsidR="00213BB3">
        <w:rPr>
          <w:sz w:val="28"/>
          <w:szCs w:val="28"/>
        </w:rPr>
        <w:t xml:space="preserve"> </w:t>
      </w:r>
      <w:r w:rsidRPr="00677E80" w:rsidR="00213BB3">
        <w:rPr>
          <w:sz w:val="28"/>
          <w:szCs w:val="28"/>
        </w:rPr>
        <w:fldChar w:fldCharType="begin"/>
      </w:r>
      <w:r w:rsidRPr="00677E80" w:rsidR="00213BB3">
        <w:rPr>
          <w:sz w:val="28"/>
          <w:szCs w:val="28"/>
        </w:rPr>
        <w:instrText xml:space="preserve"> REF ФИО \h </w:instrText>
      </w:r>
      <w:r w:rsidRPr="00677E80" w:rsidR="00A2763E">
        <w:rPr>
          <w:sz w:val="28"/>
          <w:szCs w:val="28"/>
        </w:rPr>
        <w:instrText xml:space="preserve"> \* MERGEFORMAT </w:instrText>
      </w:r>
      <w:r w:rsidRPr="00677E80" w:rsidR="00213BB3">
        <w:rPr>
          <w:sz w:val="28"/>
          <w:szCs w:val="28"/>
        </w:rPr>
        <w:fldChar w:fldCharType="separate"/>
      </w:r>
      <w:sdt>
        <w:sdtPr>
          <w:rPr>
            <w:sz w:val="28"/>
            <w:szCs w:val="28"/>
          </w:rPr>
          <w:alias w:val="Фамилия И.О."/>
          <w:tag w:val="Фамилия И.О."/>
          <w:id w:val="-575512635"/>
          <w:lock w:val="sdtLocked"/>
          <w:placeholder>
            <w:docPart w:val="F82B58165CF840C18B880F89519C411B"/>
          </w:placeholder>
          <w:text/>
        </w:sdtPr>
        <w:sdtContent>
          <w:r w:rsidRPr="00677E80" w:rsidR="00677E80">
            <w:rPr>
              <w:sz w:val="28"/>
              <w:szCs w:val="28"/>
            </w:rPr>
            <w:t>Хантимиров</w:t>
          </w:r>
          <w:r w:rsidRPr="00677E80" w:rsidR="00677E80">
            <w:rPr>
              <w:sz w:val="28"/>
              <w:szCs w:val="28"/>
            </w:rPr>
            <w:t xml:space="preserve"> Ф.Г.</w:t>
          </w:r>
        </w:sdtContent>
      </w:sdt>
      <w:r w:rsidRPr="00677E80" w:rsidR="00213BB3">
        <w:rPr>
          <w:sz w:val="28"/>
          <w:szCs w:val="28"/>
        </w:rPr>
        <w:fldChar w:fldCharType="end"/>
      </w:r>
      <w:r w:rsidRPr="00677E80" w:rsidR="00213BB3">
        <w:rPr>
          <w:sz w:val="28"/>
          <w:szCs w:val="28"/>
        </w:rPr>
        <w:t>,</w:t>
      </w:r>
      <w:r w:rsidRPr="00677E80" w:rsidR="001C6BC5">
        <w:rPr>
          <w:sz w:val="28"/>
          <w:szCs w:val="28"/>
        </w:rPr>
        <w:t xml:space="preserve"> </w:t>
      </w:r>
      <w:sdt>
        <w:sdtPr>
          <w:rPr>
            <w:sz w:val="28"/>
            <w:szCs w:val="28"/>
          </w:rPr>
          <w:id w:val="-648280006"/>
          <w:lock w:val="sdtLocked"/>
          <w:placeholder>
            <w:docPart w:val="DefaultPlaceholder_1082065159"/>
          </w:placeholder>
          <w:comboBox w:lastValue="что он ранее привлекался к ответственности за противоправные деяния, однако должных выводов для себя не сделал и не сформировал негативного отношения к противоправной деятельности,">
            <w:listItem w:value="что он ранее привлекался к ответственности за противоправные деяния, однако должных выводов для себя не сделал и не сформировал негативного отношения к противоправной деятельности," w:displayText="что он ранее привлекался к ответственности за противоправные деяния, однако должных выводов для себя не сделал и не сформировал негативного отношения к противоправной деятельности,"/>
            <w:listItem w:value="что он не трудоустроен и не имеет постоянного источника дохода," w:displayText="что он не трудоустроен и не имеет постоянного источника дохода,"/>
            <w:listItem w:value=" " w:displayText=" "/>
          </w:comboBox>
        </w:sdtPr>
        <w:sdtContent>
          <w:r>
            <w:rPr>
              <w:sz w:val="28"/>
              <w:szCs w:val="28"/>
            </w:rPr>
            <w:t>что он ранее привлекался к ответственности за противоправные деяния, однако должных выводов для себя не сделал и не сформировал негативного отношения к противоправной деятельности,</w:t>
          </w:r>
        </w:sdtContent>
      </w:sdt>
      <w:r w:rsidRPr="00677E80" w:rsidR="00A22742">
        <w:rPr>
          <w:kern w:val="0"/>
          <w:sz w:val="28"/>
          <w:szCs w:val="28"/>
        </w:rPr>
        <w:t xml:space="preserve"> </w:t>
      </w:r>
      <w:r w:rsidRPr="00677E80">
        <w:rPr>
          <w:kern w:val="0"/>
          <w:sz w:val="28"/>
          <w:szCs w:val="28"/>
        </w:rPr>
        <w:t>м</w:t>
      </w:r>
      <w:r w:rsidRPr="00677E80">
        <w:rPr>
          <w:sz w:val="28"/>
          <w:szCs w:val="28"/>
        </w:rPr>
        <w:t xml:space="preserve">ировой судья полагает необходимым назначить </w:t>
      </w:r>
      <w:r w:rsidRPr="00677E80" w:rsidR="001C6BC5">
        <w:rPr>
          <w:sz w:val="28"/>
          <w:szCs w:val="28"/>
        </w:rPr>
        <w:t xml:space="preserve">ему </w:t>
      </w:r>
      <w:r w:rsidRPr="00677E80">
        <w:rPr>
          <w:sz w:val="28"/>
          <w:szCs w:val="28"/>
        </w:rPr>
        <w:t>наказание в виде административного ареста, п</w:t>
      </w:r>
      <w:r w:rsidRPr="00677E80">
        <w:rPr>
          <w:sz w:val="28"/>
          <w:szCs w:val="28"/>
        </w:rPr>
        <w:t>о</w:t>
      </w:r>
      <w:r w:rsidRPr="00677E80">
        <w:rPr>
          <w:sz w:val="28"/>
          <w:szCs w:val="28"/>
        </w:rPr>
        <w:t>скольку иной вид наказания не обеспечит достижения целей административного наказания.</w:t>
      </w:r>
    </w:p>
    <w:p w:rsidR="00E6366C" w:rsidRPr="00677E80">
      <w:pPr>
        <w:ind w:firstLine="720"/>
        <w:jc w:val="both"/>
        <w:rPr>
          <w:sz w:val="28"/>
          <w:szCs w:val="28"/>
        </w:rPr>
      </w:pPr>
      <w:r w:rsidRPr="00677E80">
        <w:rPr>
          <w:sz w:val="28"/>
          <w:szCs w:val="28"/>
        </w:rPr>
        <w:t>Н</w:t>
      </w:r>
      <w:r w:rsidRPr="00677E80">
        <w:rPr>
          <w:sz w:val="28"/>
          <w:szCs w:val="28"/>
        </w:rPr>
        <w:t>а основании изложенного и руководствуясь ст</w:t>
      </w:r>
      <w:r w:rsidRPr="00677E80" w:rsidR="00214607">
        <w:rPr>
          <w:sz w:val="28"/>
          <w:szCs w:val="28"/>
        </w:rPr>
        <w:t>атьями</w:t>
      </w:r>
      <w:r w:rsidRPr="00677E80">
        <w:rPr>
          <w:sz w:val="28"/>
          <w:szCs w:val="28"/>
        </w:rPr>
        <w:t xml:space="preserve"> </w:t>
      </w:r>
      <w:r w:rsidRPr="00677E80" w:rsidR="00F916C2">
        <w:rPr>
          <w:sz w:val="28"/>
          <w:szCs w:val="28"/>
        </w:rPr>
        <w:t>29.</w:t>
      </w:r>
      <w:r w:rsidRPr="00677E80" w:rsidR="004F7A35">
        <w:rPr>
          <w:sz w:val="28"/>
          <w:szCs w:val="28"/>
        </w:rPr>
        <w:t>9</w:t>
      </w:r>
      <w:r w:rsidRPr="00677E80" w:rsidR="00F916C2">
        <w:rPr>
          <w:sz w:val="28"/>
          <w:szCs w:val="28"/>
        </w:rPr>
        <w:t>-29.11 Кодекса Российской Федерации об административных правонарушениях, мировой судья</w:t>
      </w:r>
      <w:r w:rsidRPr="00677E80">
        <w:rPr>
          <w:sz w:val="28"/>
          <w:szCs w:val="28"/>
        </w:rPr>
        <w:t xml:space="preserve"> </w:t>
      </w:r>
    </w:p>
    <w:p w:rsidR="00C70A36" w:rsidRPr="00677E80">
      <w:pPr>
        <w:jc w:val="center"/>
        <w:rPr>
          <w:sz w:val="28"/>
          <w:szCs w:val="28"/>
        </w:rPr>
      </w:pPr>
    </w:p>
    <w:p w:rsidR="00E6366C" w:rsidRPr="00677E80">
      <w:pPr>
        <w:jc w:val="center"/>
        <w:rPr>
          <w:sz w:val="28"/>
          <w:szCs w:val="28"/>
        </w:rPr>
      </w:pPr>
      <w:r w:rsidRPr="00677E80">
        <w:rPr>
          <w:sz w:val="28"/>
          <w:szCs w:val="28"/>
        </w:rPr>
        <w:t>ПОСТАНОВИЛ</w:t>
      </w:r>
      <w:r w:rsidRPr="00677E80">
        <w:rPr>
          <w:sz w:val="28"/>
          <w:szCs w:val="28"/>
        </w:rPr>
        <w:t>:</w:t>
      </w:r>
    </w:p>
    <w:p w:rsidR="000E489D" w:rsidRPr="00677E80">
      <w:pPr>
        <w:jc w:val="center"/>
        <w:rPr>
          <w:sz w:val="28"/>
          <w:szCs w:val="28"/>
        </w:rPr>
      </w:pPr>
    </w:p>
    <w:p w:rsidR="00110845" w:rsidRPr="00677E80" w:rsidP="00110845">
      <w:pPr>
        <w:ind w:firstLine="720"/>
        <w:jc w:val="both"/>
        <w:rPr>
          <w:sz w:val="28"/>
          <w:szCs w:val="28"/>
        </w:rPr>
      </w:pPr>
      <w:r w:rsidRPr="00677E80">
        <w:rPr>
          <w:sz w:val="28"/>
          <w:szCs w:val="28"/>
        </w:rPr>
        <w:fldChar w:fldCharType="begin"/>
      </w:r>
      <w:r w:rsidRPr="00677E80">
        <w:rPr>
          <w:sz w:val="28"/>
          <w:szCs w:val="28"/>
        </w:rPr>
        <w:instrText xml:space="preserve"> REF ФИО_полностью \h </w:instrText>
      </w:r>
      <w:r w:rsidRPr="00677E80" w:rsidR="00E9242E">
        <w:rPr>
          <w:sz w:val="28"/>
          <w:szCs w:val="28"/>
        </w:rPr>
        <w:instrText xml:space="preserve"> \* MERGEFORMAT </w:instrText>
      </w:r>
      <w:r w:rsidRPr="00677E80">
        <w:rPr>
          <w:sz w:val="28"/>
          <w:szCs w:val="28"/>
        </w:rPr>
        <w:fldChar w:fldCharType="separate"/>
      </w:r>
      <w:sdt>
        <w:sdtPr>
          <w:rPr>
            <w:sz w:val="28"/>
            <w:szCs w:val="28"/>
          </w:rPr>
          <w:alias w:val="ФИО"/>
          <w:tag w:val="ФИО"/>
          <w:id w:val="337282006"/>
          <w:placeholder>
            <w:docPart w:val="794BDE6FFC974386B9085D2C728E3817"/>
          </w:placeholder>
          <w:text/>
        </w:sdtPr>
        <w:sdtContent>
          <w:r w:rsidRPr="00677E80" w:rsidR="00677E80">
            <w:rPr>
              <w:sz w:val="28"/>
              <w:szCs w:val="28"/>
            </w:rPr>
            <w:t>Хантимирова</w:t>
          </w:r>
          <w:r w:rsidRPr="00677E80" w:rsidR="00677E80">
            <w:rPr>
              <w:sz w:val="28"/>
              <w:szCs w:val="28"/>
            </w:rPr>
            <w:t xml:space="preserve"> Ф.Г.</w:t>
          </w:r>
        </w:sdtContent>
      </w:sdt>
      <w:r w:rsidRPr="00677E80">
        <w:rPr>
          <w:sz w:val="28"/>
          <w:szCs w:val="28"/>
        </w:rPr>
        <w:fldChar w:fldCharType="end"/>
      </w:r>
      <w:r w:rsidRPr="00677E80">
        <w:rPr>
          <w:sz w:val="28"/>
          <w:szCs w:val="28"/>
        </w:rPr>
        <w:t xml:space="preserve"> </w:t>
      </w:r>
      <w:r w:rsidRPr="00677E80">
        <w:rPr>
          <w:sz w:val="28"/>
          <w:szCs w:val="28"/>
        </w:rPr>
        <w:t>признать виновным в совершении административного правонарушения, пред</w:t>
      </w:r>
      <w:r w:rsidRPr="00677E80" w:rsidR="0084066E">
        <w:rPr>
          <w:sz w:val="28"/>
          <w:szCs w:val="28"/>
        </w:rPr>
        <w:t>усмотренного частью 1 статьи 7.27</w:t>
      </w:r>
      <w:r w:rsidRPr="00677E80">
        <w:rPr>
          <w:sz w:val="28"/>
          <w:szCs w:val="28"/>
        </w:rPr>
        <w:t xml:space="preserve"> Кодекса Российской Ф</w:t>
      </w:r>
      <w:r w:rsidRPr="00677E80">
        <w:rPr>
          <w:sz w:val="28"/>
          <w:szCs w:val="28"/>
        </w:rPr>
        <w:t>е</w:t>
      </w:r>
      <w:r w:rsidRPr="00677E80">
        <w:rPr>
          <w:sz w:val="28"/>
          <w:szCs w:val="28"/>
        </w:rPr>
        <w:t>дерации об административных правонарушениях, и назначить ему наказание в в</w:t>
      </w:r>
      <w:r w:rsidRPr="00677E80">
        <w:rPr>
          <w:sz w:val="28"/>
          <w:szCs w:val="28"/>
        </w:rPr>
        <w:t>и</w:t>
      </w:r>
      <w:r w:rsidRPr="00677E80">
        <w:rPr>
          <w:sz w:val="28"/>
          <w:szCs w:val="28"/>
        </w:rPr>
        <w:t>де административного ареста сроком на</w:t>
      </w:r>
      <w:r w:rsidRPr="00677E80" w:rsidR="00C564B9">
        <w:rPr>
          <w:sz w:val="28"/>
          <w:szCs w:val="28"/>
        </w:rPr>
        <w:t xml:space="preserve"> </w:t>
      </w:r>
      <w:sdt>
        <w:sdtPr>
          <w:rPr>
            <w:sz w:val="28"/>
            <w:szCs w:val="28"/>
          </w:rPr>
          <w:id w:val="1569231950"/>
          <w:lock w:val="sdtLocked"/>
          <w:placeholder>
            <w:docPart w:val="A779C5A2F74742B1A1E947267C16B4D9"/>
          </w:placeholder>
          <w:text/>
        </w:sdtPr>
        <w:sdtContent>
          <w:r w:rsidRPr="00677E80" w:rsidR="008E43B0">
            <w:rPr>
              <w:sz w:val="28"/>
              <w:szCs w:val="28"/>
            </w:rPr>
            <w:t>3</w:t>
          </w:r>
          <w:r w:rsidRPr="00677E80" w:rsidR="002644C9">
            <w:rPr>
              <w:sz w:val="28"/>
              <w:szCs w:val="28"/>
            </w:rPr>
            <w:t xml:space="preserve"> (</w:t>
          </w:r>
          <w:r w:rsidRPr="00677E80" w:rsidR="008E43B0">
            <w:rPr>
              <w:sz w:val="28"/>
              <w:szCs w:val="28"/>
            </w:rPr>
            <w:t>трое</w:t>
          </w:r>
          <w:r w:rsidRPr="00677E80" w:rsidR="002644C9">
            <w:rPr>
              <w:sz w:val="28"/>
              <w:szCs w:val="28"/>
            </w:rPr>
            <w:t>)</w:t>
          </w:r>
        </w:sdtContent>
      </w:sdt>
      <w:r w:rsidRPr="00677E80">
        <w:rPr>
          <w:sz w:val="28"/>
          <w:szCs w:val="28"/>
        </w:rPr>
        <w:t xml:space="preserve"> суток.</w:t>
      </w:r>
    </w:p>
    <w:p w:rsidR="00110845" w:rsidRPr="00677E80" w:rsidP="00110845">
      <w:pPr>
        <w:ind w:firstLine="720"/>
        <w:jc w:val="both"/>
        <w:rPr>
          <w:sz w:val="28"/>
          <w:szCs w:val="28"/>
        </w:rPr>
      </w:pPr>
      <w:r w:rsidRPr="00677E80">
        <w:rPr>
          <w:sz w:val="28"/>
          <w:szCs w:val="28"/>
        </w:rPr>
        <w:t xml:space="preserve">Срок отбывания наказания в виде административного ареста исчислять с </w:t>
      </w:r>
      <w:sdt>
        <w:sdtPr>
          <w:rPr>
            <w:sz w:val="28"/>
            <w:szCs w:val="28"/>
          </w:rPr>
          <w:id w:val="1816611794"/>
          <w:lock w:val="sdtLocked"/>
          <w:placeholder>
            <w:docPart w:val="A779C5A2F74742B1A1E947267C16B4D9"/>
          </w:placeholder>
          <w:text/>
        </w:sdtPr>
        <w:sdtContent>
          <w:r w:rsidRPr="00677E80" w:rsidR="0026098A">
            <w:rPr>
              <w:sz w:val="28"/>
              <w:szCs w:val="28"/>
            </w:rPr>
            <w:t>16</w:t>
          </w:r>
        </w:sdtContent>
      </w:sdt>
      <w:r w:rsidRPr="00677E80" w:rsidR="001F0FD3">
        <w:rPr>
          <w:sz w:val="28"/>
          <w:szCs w:val="28"/>
        </w:rPr>
        <w:t xml:space="preserve"> </w:t>
      </w:r>
      <w:r w:rsidRPr="00677E80" w:rsidR="00C52FCC">
        <w:rPr>
          <w:sz w:val="28"/>
          <w:szCs w:val="28"/>
        </w:rPr>
        <w:t>ч</w:t>
      </w:r>
      <w:r w:rsidRPr="00677E80" w:rsidR="00661878">
        <w:rPr>
          <w:sz w:val="28"/>
          <w:szCs w:val="28"/>
        </w:rPr>
        <w:t>.</w:t>
      </w:r>
      <w:r w:rsidRPr="00677E80" w:rsidR="00C52FCC">
        <w:rPr>
          <w:sz w:val="28"/>
          <w:szCs w:val="28"/>
        </w:rPr>
        <w:t xml:space="preserve"> </w:t>
      </w:r>
      <w:sdt>
        <w:sdtPr>
          <w:rPr>
            <w:sz w:val="28"/>
            <w:szCs w:val="28"/>
          </w:rPr>
          <w:id w:val="1265271278"/>
          <w:lock w:val="sdtLocked"/>
          <w:placeholder>
            <w:docPart w:val="A779C5A2F74742B1A1E947267C16B4D9"/>
          </w:placeholder>
          <w:text/>
        </w:sdtPr>
        <w:sdtContent>
          <w:r w:rsidRPr="00677E80" w:rsidR="0026098A">
            <w:rPr>
              <w:sz w:val="28"/>
              <w:szCs w:val="28"/>
            </w:rPr>
            <w:t>30</w:t>
          </w:r>
        </w:sdtContent>
      </w:sdt>
      <w:r w:rsidRPr="00677E80" w:rsidR="001F0FD3">
        <w:rPr>
          <w:sz w:val="28"/>
          <w:szCs w:val="28"/>
        </w:rPr>
        <w:t xml:space="preserve"> </w:t>
      </w:r>
      <w:r w:rsidRPr="00677E80" w:rsidR="00C52FCC">
        <w:rPr>
          <w:sz w:val="28"/>
          <w:szCs w:val="28"/>
        </w:rPr>
        <w:t>мин</w:t>
      </w:r>
      <w:r w:rsidRPr="00677E80" w:rsidR="00661878">
        <w:rPr>
          <w:sz w:val="28"/>
          <w:szCs w:val="28"/>
        </w:rPr>
        <w:t>.</w:t>
      </w:r>
      <w:r w:rsidRPr="00677E80">
        <w:rPr>
          <w:sz w:val="28"/>
          <w:szCs w:val="28"/>
        </w:rPr>
        <w:t xml:space="preserve"> </w:t>
      </w:r>
      <w:sdt>
        <w:sdtPr>
          <w:rPr>
            <w:sz w:val="28"/>
            <w:szCs w:val="28"/>
          </w:rPr>
          <w:id w:val="-30335403"/>
          <w:lock w:val="sdtLocked"/>
          <w:placeholder>
            <w:docPart w:val="EEB55410254145D890F8DB37B39D3E08"/>
          </w:placeholder>
          <w:date w:fullDate="2022-07-11T00:00:00Z">
            <w:dateFormat w:val="dd MMMM yyyy"/>
            <w:lid w:val="ru-RU"/>
            <w:storeMappedDataAs w:val="dateTime"/>
            <w:calendar w:val="gregorian"/>
          </w:date>
        </w:sdtPr>
        <w:sdtContent>
          <w:r w:rsidRPr="00677E80" w:rsidR="0026098A">
            <w:rPr>
              <w:sz w:val="28"/>
              <w:szCs w:val="28"/>
            </w:rPr>
            <w:t>11 июля 2022</w:t>
          </w:r>
        </w:sdtContent>
      </w:sdt>
      <w:r w:rsidRPr="00677E80" w:rsidR="0050006A">
        <w:rPr>
          <w:sz w:val="28"/>
          <w:szCs w:val="28"/>
        </w:rPr>
        <w:t xml:space="preserve"> </w:t>
      </w:r>
      <w:r w:rsidRPr="00677E80">
        <w:rPr>
          <w:sz w:val="28"/>
          <w:szCs w:val="28"/>
        </w:rPr>
        <w:t>года.</w:t>
      </w:r>
    </w:p>
    <w:p w:rsidR="00110845" w:rsidRPr="00677E80" w:rsidP="00110845">
      <w:pPr>
        <w:ind w:firstLine="708"/>
        <w:jc w:val="both"/>
        <w:rPr>
          <w:sz w:val="28"/>
          <w:szCs w:val="28"/>
        </w:rPr>
      </w:pPr>
      <w:r w:rsidRPr="00677E80">
        <w:rPr>
          <w:sz w:val="28"/>
          <w:szCs w:val="28"/>
        </w:rPr>
        <w:t xml:space="preserve">Постановление </w:t>
      </w:r>
      <w:r w:rsidRPr="00677E80" w:rsidR="00FA0270">
        <w:rPr>
          <w:sz w:val="28"/>
          <w:szCs w:val="28"/>
        </w:rPr>
        <w:t xml:space="preserve">в части административного ареста </w:t>
      </w:r>
      <w:r w:rsidRPr="00677E80">
        <w:rPr>
          <w:sz w:val="28"/>
          <w:szCs w:val="28"/>
        </w:rPr>
        <w:t>подлежит немедленному исполнению.</w:t>
      </w:r>
      <w:r w:rsidRPr="00677E80" w:rsidR="004B318B">
        <w:rPr>
          <w:sz w:val="28"/>
          <w:szCs w:val="28"/>
        </w:rPr>
        <w:t xml:space="preserve"> </w:t>
      </w:r>
      <w:r w:rsidRPr="00677E80">
        <w:rPr>
          <w:sz w:val="28"/>
          <w:szCs w:val="28"/>
        </w:rPr>
        <w:t>Исполнение постановления в части административного ареста во</w:t>
      </w:r>
      <w:r w:rsidRPr="00677E80">
        <w:rPr>
          <w:sz w:val="28"/>
          <w:szCs w:val="28"/>
        </w:rPr>
        <w:t>з</w:t>
      </w:r>
      <w:r w:rsidRPr="00677E80">
        <w:rPr>
          <w:sz w:val="28"/>
          <w:szCs w:val="28"/>
        </w:rPr>
        <w:t xml:space="preserve">ложить на </w:t>
      </w:r>
      <w:sdt>
        <w:sdtPr>
          <w:rPr>
            <w:sz w:val="28"/>
            <w:szCs w:val="28"/>
          </w:rPr>
          <w:id w:val="1190027730"/>
          <w:lock w:val="sdtLocked"/>
          <w:placeholder>
            <w:docPart w:val="05F30BD1FB0A45BFA9DA259A01EF6076"/>
          </w:placeholder>
          <w:comboBox w:lastValue="ОП № 12 «Гвардейский» УМВД России по г. Казани">
            <w:listItem w:value="ОП № 12 «Гвардейский» УМВД России по г. Казани" w:displayText="ОП № 12 «Гвардейский» УМВД России по г. Казани"/>
          </w:comboBox>
        </w:sdtPr>
        <w:sdtContent>
          <w:r>
            <w:rPr>
              <w:sz w:val="28"/>
              <w:szCs w:val="28"/>
            </w:rPr>
            <w:t>ОП № 12 «Гвардейский» УМВД России по г. Казани</w:t>
          </w:r>
        </w:sdtContent>
      </w:sdt>
      <w:r w:rsidRPr="00677E80" w:rsidR="00B67769">
        <w:rPr>
          <w:sz w:val="28"/>
          <w:szCs w:val="28"/>
        </w:rPr>
        <w:t>.</w:t>
      </w:r>
    </w:p>
    <w:p w:rsidR="000E489D" w:rsidRPr="00677E80" w:rsidP="002D2F47">
      <w:pPr>
        <w:ind w:firstLine="708"/>
        <w:jc w:val="both"/>
        <w:rPr>
          <w:sz w:val="28"/>
          <w:szCs w:val="28"/>
        </w:rPr>
      </w:pPr>
      <w:r w:rsidRPr="00677E80">
        <w:rPr>
          <w:sz w:val="28"/>
          <w:szCs w:val="28"/>
        </w:rPr>
        <w:t xml:space="preserve">Постановление может быть обжаловано в течение 10 суток со дня вручения или получения копии постановления в </w:t>
      </w:r>
      <w:r w:rsidRPr="00677E80" w:rsidR="00555FC1">
        <w:rPr>
          <w:sz w:val="28"/>
          <w:szCs w:val="28"/>
        </w:rPr>
        <w:t>Советский</w:t>
      </w:r>
      <w:r w:rsidRPr="00677E80">
        <w:rPr>
          <w:sz w:val="28"/>
          <w:szCs w:val="28"/>
        </w:rPr>
        <w:t xml:space="preserve"> районный суд </w:t>
      </w:r>
      <w:r w:rsidRPr="00677E80" w:rsidR="00555FC1">
        <w:rPr>
          <w:sz w:val="28"/>
          <w:szCs w:val="28"/>
        </w:rPr>
        <w:t xml:space="preserve">города Казани </w:t>
      </w:r>
      <w:r w:rsidRPr="00677E80">
        <w:rPr>
          <w:sz w:val="28"/>
          <w:szCs w:val="28"/>
        </w:rPr>
        <w:t>Республики Татарстан.</w:t>
      </w:r>
    </w:p>
    <w:p w:rsidR="002222ED" w:rsidRPr="00677E80" w:rsidP="002D2F47">
      <w:pPr>
        <w:ind w:firstLine="708"/>
        <w:jc w:val="both"/>
        <w:rPr>
          <w:sz w:val="28"/>
          <w:szCs w:val="28"/>
        </w:rPr>
      </w:pPr>
    </w:p>
    <w:p w:rsidR="00F916C2" w:rsidRPr="00677E80" w:rsidP="00F916C2">
      <w:pPr>
        <w:jc w:val="both"/>
        <w:rPr>
          <w:sz w:val="28"/>
          <w:szCs w:val="28"/>
        </w:rPr>
      </w:pPr>
      <w:r w:rsidRPr="00677E80">
        <w:rPr>
          <w:sz w:val="28"/>
          <w:szCs w:val="28"/>
        </w:rPr>
        <w:t>Мировой судья: подпись</w:t>
      </w:r>
    </w:p>
    <w:p w:rsidR="00B527AE" w:rsidRPr="00677E80" w:rsidP="00F916C2">
      <w:pPr>
        <w:jc w:val="both"/>
        <w:rPr>
          <w:sz w:val="28"/>
          <w:szCs w:val="28"/>
        </w:rPr>
      </w:pPr>
      <w:r w:rsidRPr="00677E80">
        <w:rPr>
          <w:sz w:val="28"/>
          <w:szCs w:val="28"/>
        </w:rPr>
        <w:t>Копия верна.</w:t>
      </w:r>
      <w:r w:rsidRPr="00677E80" w:rsidR="00AA1C65">
        <w:rPr>
          <w:sz w:val="28"/>
          <w:szCs w:val="28"/>
        </w:rPr>
        <w:t xml:space="preserve">  </w:t>
      </w:r>
      <w:r w:rsidRPr="00677E80" w:rsidR="007E4E2F">
        <w:rPr>
          <w:sz w:val="28"/>
          <w:szCs w:val="28"/>
        </w:rPr>
        <w:t xml:space="preserve"> </w:t>
      </w:r>
    </w:p>
    <w:p w:rsidR="00362605" w:rsidRPr="00677E80">
      <w:pPr>
        <w:jc w:val="both"/>
        <w:rPr>
          <w:sz w:val="28"/>
          <w:szCs w:val="28"/>
        </w:rPr>
      </w:pPr>
      <w:r w:rsidRPr="00677E80">
        <w:rPr>
          <w:sz w:val="28"/>
          <w:szCs w:val="28"/>
        </w:rPr>
        <w:t xml:space="preserve">Мировой судья  </w:t>
      </w:r>
      <w:r w:rsidRPr="00677E80">
        <w:rPr>
          <w:sz w:val="28"/>
          <w:szCs w:val="28"/>
        </w:rPr>
        <w:tab/>
      </w:r>
      <w:r w:rsidRPr="00677E80">
        <w:rPr>
          <w:sz w:val="28"/>
          <w:szCs w:val="28"/>
        </w:rPr>
        <w:tab/>
      </w:r>
      <w:r w:rsidRPr="00677E80" w:rsidR="003259FA">
        <w:rPr>
          <w:sz w:val="28"/>
          <w:szCs w:val="28"/>
        </w:rPr>
        <w:tab/>
        <w:t xml:space="preserve">  </w:t>
      </w:r>
      <w:r w:rsidRPr="00677E80" w:rsidR="003259FA">
        <w:rPr>
          <w:sz w:val="28"/>
          <w:szCs w:val="28"/>
        </w:rPr>
        <w:tab/>
        <w:t xml:space="preserve">    </w:t>
      </w:r>
      <w:r w:rsidRPr="00677E80" w:rsidR="00555FC1">
        <w:rPr>
          <w:sz w:val="28"/>
          <w:szCs w:val="28"/>
        </w:rPr>
        <w:tab/>
      </w:r>
      <w:r w:rsidRPr="00677E80" w:rsidR="00555FC1">
        <w:rPr>
          <w:sz w:val="28"/>
          <w:szCs w:val="28"/>
        </w:rPr>
        <w:tab/>
      </w:r>
      <w:r w:rsidRPr="00677E80" w:rsidR="00B527AE">
        <w:rPr>
          <w:sz w:val="28"/>
          <w:szCs w:val="28"/>
        </w:rPr>
        <w:tab/>
      </w:r>
      <w:r w:rsidRPr="00677E80" w:rsidR="00B527AE">
        <w:rPr>
          <w:sz w:val="28"/>
          <w:szCs w:val="28"/>
        </w:rPr>
        <w:tab/>
      </w:r>
      <w:r w:rsidRPr="00677E80" w:rsidR="00745FD5">
        <w:rPr>
          <w:sz w:val="28"/>
          <w:szCs w:val="28"/>
        </w:rPr>
        <w:t xml:space="preserve">   </w:t>
      </w:r>
      <w:r w:rsidRPr="00677E80" w:rsidR="007E4E2F">
        <w:rPr>
          <w:sz w:val="28"/>
          <w:szCs w:val="28"/>
        </w:rPr>
        <w:t xml:space="preserve">    </w:t>
      </w:r>
      <w:r w:rsidRPr="00677E80" w:rsidR="00745FD5">
        <w:rPr>
          <w:sz w:val="28"/>
          <w:szCs w:val="28"/>
        </w:rPr>
        <w:t xml:space="preserve"> </w:t>
      </w:r>
      <w:r w:rsidRPr="00677E80" w:rsidR="00E9242E">
        <w:rPr>
          <w:sz w:val="28"/>
          <w:szCs w:val="28"/>
        </w:rPr>
        <w:t xml:space="preserve">  </w:t>
      </w:r>
      <w:r w:rsidRPr="00677E80" w:rsidR="00A2763E">
        <w:rPr>
          <w:sz w:val="28"/>
          <w:szCs w:val="28"/>
        </w:rPr>
        <w:t xml:space="preserve">        </w:t>
      </w:r>
      <w:r w:rsidRPr="00677E80" w:rsidR="007331B3">
        <w:rPr>
          <w:sz w:val="28"/>
          <w:szCs w:val="28"/>
        </w:rPr>
        <w:t>А.Ф. Сафин</w:t>
      </w:r>
    </w:p>
    <w:sectPr w:rsidSect="0050006A">
      <w:headerReference w:type="even" r:id="rId5"/>
      <w:headerReference w:type="default" r:id="rId6"/>
      <w:pgSz w:w="11907" w:h="16840" w:code="9"/>
      <w:pgMar w:top="851" w:right="567" w:bottom="851" w:left="1418" w:header="567" w:footer="720" w:gutter="0"/>
      <w:cols w:space="720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D3CD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AD3C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D3CD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77E80">
      <w:rPr>
        <w:rStyle w:val="PageNumber"/>
        <w:noProof/>
      </w:rPr>
      <w:t>2</w:t>
    </w:r>
    <w:r>
      <w:rPr>
        <w:rStyle w:val="PageNumber"/>
      </w:rPr>
      <w:fldChar w:fldCharType="end"/>
    </w:r>
  </w:p>
  <w:p w:rsidR="00AD3C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4CF21BB4"/>
    <w:multiLevelType w:val="hybridMultilevel"/>
    <w:tmpl w:val="90129E0A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616E1274"/>
    <w:multiLevelType w:val="hybridMultilevel"/>
    <w:tmpl w:val="80E0855C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mirrorMargins/>
  <w:proofState w:spelling="clean" w:grammar="clean"/>
  <w:attachedTemplate r:id="rId1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autoHyphenation/>
  <w:hyphenationZone w:val="357"/>
  <w:drawingGridHorizontalSpacing w:val="120"/>
  <w:drawingGridVerticalSpacing w:val="163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D59"/>
    <w:rsid w:val="00001AC5"/>
    <w:rsid w:val="0001286B"/>
    <w:rsid w:val="00015AC3"/>
    <w:rsid w:val="00017C54"/>
    <w:rsid w:val="00023FBD"/>
    <w:rsid w:val="00024DA8"/>
    <w:rsid w:val="00026BC1"/>
    <w:rsid w:val="00027638"/>
    <w:rsid w:val="00036037"/>
    <w:rsid w:val="00041BCC"/>
    <w:rsid w:val="0005039E"/>
    <w:rsid w:val="00050FBC"/>
    <w:rsid w:val="00052648"/>
    <w:rsid w:val="000535C7"/>
    <w:rsid w:val="000569AE"/>
    <w:rsid w:val="00062065"/>
    <w:rsid w:val="00066ED0"/>
    <w:rsid w:val="00067C28"/>
    <w:rsid w:val="00074BEF"/>
    <w:rsid w:val="00074CC2"/>
    <w:rsid w:val="00080E57"/>
    <w:rsid w:val="00087239"/>
    <w:rsid w:val="000878D2"/>
    <w:rsid w:val="00091833"/>
    <w:rsid w:val="00092A41"/>
    <w:rsid w:val="000965AB"/>
    <w:rsid w:val="00097671"/>
    <w:rsid w:val="000A1912"/>
    <w:rsid w:val="000A20A2"/>
    <w:rsid w:val="000A36F9"/>
    <w:rsid w:val="000A3D1B"/>
    <w:rsid w:val="000A3D59"/>
    <w:rsid w:val="000A76AA"/>
    <w:rsid w:val="000B69CB"/>
    <w:rsid w:val="000C0C94"/>
    <w:rsid w:val="000C1786"/>
    <w:rsid w:val="000C2A0F"/>
    <w:rsid w:val="000D0CB6"/>
    <w:rsid w:val="000D103D"/>
    <w:rsid w:val="000D1495"/>
    <w:rsid w:val="000D671D"/>
    <w:rsid w:val="000E0987"/>
    <w:rsid w:val="000E2517"/>
    <w:rsid w:val="000E410C"/>
    <w:rsid w:val="000E489D"/>
    <w:rsid w:val="000E61D2"/>
    <w:rsid w:val="000E7806"/>
    <w:rsid w:val="000F1E9F"/>
    <w:rsid w:val="000F4D46"/>
    <w:rsid w:val="0010630A"/>
    <w:rsid w:val="00110845"/>
    <w:rsid w:val="001121FD"/>
    <w:rsid w:val="00112AAF"/>
    <w:rsid w:val="00113654"/>
    <w:rsid w:val="00115092"/>
    <w:rsid w:val="001176E8"/>
    <w:rsid w:val="00121F2D"/>
    <w:rsid w:val="001408A3"/>
    <w:rsid w:val="00142EC6"/>
    <w:rsid w:val="00157F2B"/>
    <w:rsid w:val="00163ABD"/>
    <w:rsid w:val="00164676"/>
    <w:rsid w:val="00164AB0"/>
    <w:rsid w:val="0017408A"/>
    <w:rsid w:val="001774EB"/>
    <w:rsid w:val="0018464D"/>
    <w:rsid w:val="00184C72"/>
    <w:rsid w:val="00185447"/>
    <w:rsid w:val="001914D9"/>
    <w:rsid w:val="0019466F"/>
    <w:rsid w:val="0019468F"/>
    <w:rsid w:val="00195FD0"/>
    <w:rsid w:val="00197745"/>
    <w:rsid w:val="001A1076"/>
    <w:rsid w:val="001A1B50"/>
    <w:rsid w:val="001A5447"/>
    <w:rsid w:val="001B501A"/>
    <w:rsid w:val="001B608B"/>
    <w:rsid w:val="001C09F7"/>
    <w:rsid w:val="001C2AB6"/>
    <w:rsid w:val="001C6BC5"/>
    <w:rsid w:val="001D2085"/>
    <w:rsid w:val="001D2BC4"/>
    <w:rsid w:val="001D4760"/>
    <w:rsid w:val="001E1A73"/>
    <w:rsid w:val="001E38A5"/>
    <w:rsid w:val="001F0FD3"/>
    <w:rsid w:val="001F12E6"/>
    <w:rsid w:val="001F1A89"/>
    <w:rsid w:val="001F4CA9"/>
    <w:rsid w:val="001F5D29"/>
    <w:rsid w:val="002034E3"/>
    <w:rsid w:val="00207B2C"/>
    <w:rsid w:val="002107E1"/>
    <w:rsid w:val="00213BB3"/>
    <w:rsid w:val="00214607"/>
    <w:rsid w:val="00221792"/>
    <w:rsid w:val="002222ED"/>
    <w:rsid w:val="0022464B"/>
    <w:rsid w:val="00224C69"/>
    <w:rsid w:val="002252CC"/>
    <w:rsid w:val="002324EB"/>
    <w:rsid w:val="00236E23"/>
    <w:rsid w:val="00241755"/>
    <w:rsid w:val="00242686"/>
    <w:rsid w:val="002453E2"/>
    <w:rsid w:val="00247304"/>
    <w:rsid w:val="002527D2"/>
    <w:rsid w:val="00253B32"/>
    <w:rsid w:val="002577EB"/>
    <w:rsid w:val="0026098A"/>
    <w:rsid w:val="00261914"/>
    <w:rsid w:val="00261981"/>
    <w:rsid w:val="00263DE8"/>
    <w:rsid w:val="002644C9"/>
    <w:rsid w:val="00265DEB"/>
    <w:rsid w:val="00266CDB"/>
    <w:rsid w:val="002679BA"/>
    <w:rsid w:val="00293379"/>
    <w:rsid w:val="002943BB"/>
    <w:rsid w:val="0029685F"/>
    <w:rsid w:val="002A2A3D"/>
    <w:rsid w:val="002A5224"/>
    <w:rsid w:val="002A64A2"/>
    <w:rsid w:val="002B53EA"/>
    <w:rsid w:val="002D267E"/>
    <w:rsid w:val="002D2F47"/>
    <w:rsid w:val="002D3497"/>
    <w:rsid w:val="002E1C17"/>
    <w:rsid w:val="002E4AE2"/>
    <w:rsid w:val="002E567D"/>
    <w:rsid w:val="002F1834"/>
    <w:rsid w:val="002F398B"/>
    <w:rsid w:val="002F40D0"/>
    <w:rsid w:val="002F4CB3"/>
    <w:rsid w:val="002F6834"/>
    <w:rsid w:val="00306A29"/>
    <w:rsid w:val="00315851"/>
    <w:rsid w:val="00317C7C"/>
    <w:rsid w:val="00325429"/>
    <w:rsid w:val="003259FA"/>
    <w:rsid w:val="00330AFC"/>
    <w:rsid w:val="00333EA3"/>
    <w:rsid w:val="0033480A"/>
    <w:rsid w:val="00335749"/>
    <w:rsid w:val="00341D15"/>
    <w:rsid w:val="003511BE"/>
    <w:rsid w:val="003519C5"/>
    <w:rsid w:val="0035768F"/>
    <w:rsid w:val="003623DD"/>
    <w:rsid w:val="00362605"/>
    <w:rsid w:val="00363522"/>
    <w:rsid w:val="003644F5"/>
    <w:rsid w:val="0036666A"/>
    <w:rsid w:val="00375FF5"/>
    <w:rsid w:val="003767FF"/>
    <w:rsid w:val="00380126"/>
    <w:rsid w:val="00385020"/>
    <w:rsid w:val="00385B22"/>
    <w:rsid w:val="00392BD6"/>
    <w:rsid w:val="00392C8F"/>
    <w:rsid w:val="00393918"/>
    <w:rsid w:val="003968BB"/>
    <w:rsid w:val="00397EE3"/>
    <w:rsid w:val="003A4055"/>
    <w:rsid w:val="003A7586"/>
    <w:rsid w:val="003B0430"/>
    <w:rsid w:val="003B11B4"/>
    <w:rsid w:val="003B27A6"/>
    <w:rsid w:val="003B3CE2"/>
    <w:rsid w:val="003E10FD"/>
    <w:rsid w:val="003E3164"/>
    <w:rsid w:val="003E5815"/>
    <w:rsid w:val="003E7664"/>
    <w:rsid w:val="003F1F39"/>
    <w:rsid w:val="003F5D9C"/>
    <w:rsid w:val="003F6932"/>
    <w:rsid w:val="003F792F"/>
    <w:rsid w:val="003F7E34"/>
    <w:rsid w:val="00403187"/>
    <w:rsid w:val="00404D9F"/>
    <w:rsid w:val="004154C2"/>
    <w:rsid w:val="00424E8A"/>
    <w:rsid w:val="00425C94"/>
    <w:rsid w:val="004262F8"/>
    <w:rsid w:val="0042674C"/>
    <w:rsid w:val="00426DCB"/>
    <w:rsid w:val="00433814"/>
    <w:rsid w:val="00447577"/>
    <w:rsid w:val="00450D93"/>
    <w:rsid w:val="00452F7B"/>
    <w:rsid w:val="0045460B"/>
    <w:rsid w:val="00455269"/>
    <w:rsid w:val="004565F2"/>
    <w:rsid w:val="004677AD"/>
    <w:rsid w:val="004806DA"/>
    <w:rsid w:val="00484D4B"/>
    <w:rsid w:val="004910F6"/>
    <w:rsid w:val="00493ACB"/>
    <w:rsid w:val="004949C8"/>
    <w:rsid w:val="004B1E48"/>
    <w:rsid w:val="004B2D98"/>
    <w:rsid w:val="004B318B"/>
    <w:rsid w:val="004B32B8"/>
    <w:rsid w:val="004C6064"/>
    <w:rsid w:val="004D4D63"/>
    <w:rsid w:val="004E523A"/>
    <w:rsid w:val="004E6FD6"/>
    <w:rsid w:val="004E74ED"/>
    <w:rsid w:val="004F368A"/>
    <w:rsid w:val="004F7A35"/>
    <w:rsid w:val="0050006A"/>
    <w:rsid w:val="00506A63"/>
    <w:rsid w:val="00523E8B"/>
    <w:rsid w:val="00524FC5"/>
    <w:rsid w:val="005259D4"/>
    <w:rsid w:val="00525B87"/>
    <w:rsid w:val="00544F48"/>
    <w:rsid w:val="00554579"/>
    <w:rsid w:val="00555FC1"/>
    <w:rsid w:val="005571C3"/>
    <w:rsid w:val="00560C8C"/>
    <w:rsid w:val="00561262"/>
    <w:rsid w:val="00565177"/>
    <w:rsid w:val="00577355"/>
    <w:rsid w:val="005800A0"/>
    <w:rsid w:val="00587B04"/>
    <w:rsid w:val="005920F2"/>
    <w:rsid w:val="00594583"/>
    <w:rsid w:val="005A09BC"/>
    <w:rsid w:val="005B0F22"/>
    <w:rsid w:val="005B1BA6"/>
    <w:rsid w:val="005B2218"/>
    <w:rsid w:val="005C0AA1"/>
    <w:rsid w:val="005C0BA4"/>
    <w:rsid w:val="005C163A"/>
    <w:rsid w:val="005C2BDA"/>
    <w:rsid w:val="005C5DF5"/>
    <w:rsid w:val="005C5EB9"/>
    <w:rsid w:val="005C615D"/>
    <w:rsid w:val="005D0D25"/>
    <w:rsid w:val="005D2074"/>
    <w:rsid w:val="005D2294"/>
    <w:rsid w:val="005D4E7A"/>
    <w:rsid w:val="005D62F6"/>
    <w:rsid w:val="005D71C0"/>
    <w:rsid w:val="005D7ECE"/>
    <w:rsid w:val="005E0634"/>
    <w:rsid w:val="005E24B9"/>
    <w:rsid w:val="005E5998"/>
    <w:rsid w:val="005F05AC"/>
    <w:rsid w:val="005F5D70"/>
    <w:rsid w:val="005F6665"/>
    <w:rsid w:val="005F733F"/>
    <w:rsid w:val="00607C67"/>
    <w:rsid w:val="00610D43"/>
    <w:rsid w:val="00613027"/>
    <w:rsid w:val="00615530"/>
    <w:rsid w:val="00623929"/>
    <w:rsid w:val="00623969"/>
    <w:rsid w:val="00630642"/>
    <w:rsid w:val="00640216"/>
    <w:rsid w:val="006421BF"/>
    <w:rsid w:val="00650BB9"/>
    <w:rsid w:val="00656E7C"/>
    <w:rsid w:val="00661878"/>
    <w:rsid w:val="00671C4E"/>
    <w:rsid w:val="0067348E"/>
    <w:rsid w:val="00677E80"/>
    <w:rsid w:val="00682C86"/>
    <w:rsid w:val="00682DEB"/>
    <w:rsid w:val="006870C7"/>
    <w:rsid w:val="00691FC3"/>
    <w:rsid w:val="00695355"/>
    <w:rsid w:val="006966ED"/>
    <w:rsid w:val="006A1D3D"/>
    <w:rsid w:val="006A38B4"/>
    <w:rsid w:val="006A4AC5"/>
    <w:rsid w:val="006A5810"/>
    <w:rsid w:val="006C1577"/>
    <w:rsid w:val="006C64F2"/>
    <w:rsid w:val="006D0618"/>
    <w:rsid w:val="006D0F23"/>
    <w:rsid w:val="006D3457"/>
    <w:rsid w:val="006D5F65"/>
    <w:rsid w:val="006E0355"/>
    <w:rsid w:val="006E151F"/>
    <w:rsid w:val="006E2221"/>
    <w:rsid w:val="006F08F5"/>
    <w:rsid w:val="006F5FA4"/>
    <w:rsid w:val="00702522"/>
    <w:rsid w:val="0070502A"/>
    <w:rsid w:val="00710A27"/>
    <w:rsid w:val="00711183"/>
    <w:rsid w:val="00711CC4"/>
    <w:rsid w:val="0071412C"/>
    <w:rsid w:val="007159B5"/>
    <w:rsid w:val="00724B69"/>
    <w:rsid w:val="00724C98"/>
    <w:rsid w:val="00726F93"/>
    <w:rsid w:val="007328F8"/>
    <w:rsid w:val="007331B3"/>
    <w:rsid w:val="007348CD"/>
    <w:rsid w:val="00741595"/>
    <w:rsid w:val="00742AAD"/>
    <w:rsid w:val="00745FD5"/>
    <w:rsid w:val="00757F75"/>
    <w:rsid w:val="00761387"/>
    <w:rsid w:val="007706E9"/>
    <w:rsid w:val="00770F9D"/>
    <w:rsid w:val="0078045F"/>
    <w:rsid w:val="007851DC"/>
    <w:rsid w:val="007948F0"/>
    <w:rsid w:val="007969BD"/>
    <w:rsid w:val="007974A2"/>
    <w:rsid w:val="007A2392"/>
    <w:rsid w:val="007B2C29"/>
    <w:rsid w:val="007B6CD7"/>
    <w:rsid w:val="007C276D"/>
    <w:rsid w:val="007C2CD5"/>
    <w:rsid w:val="007C7C1B"/>
    <w:rsid w:val="007C7CFE"/>
    <w:rsid w:val="007D3CFF"/>
    <w:rsid w:val="007D4C5E"/>
    <w:rsid w:val="007D62A4"/>
    <w:rsid w:val="007E2BDB"/>
    <w:rsid w:val="007E4E2F"/>
    <w:rsid w:val="007F0ED2"/>
    <w:rsid w:val="007F3A89"/>
    <w:rsid w:val="008002FE"/>
    <w:rsid w:val="00801457"/>
    <w:rsid w:val="008019BA"/>
    <w:rsid w:val="008020CA"/>
    <w:rsid w:val="008038EE"/>
    <w:rsid w:val="00804DA5"/>
    <w:rsid w:val="00811965"/>
    <w:rsid w:val="00811E7F"/>
    <w:rsid w:val="00826444"/>
    <w:rsid w:val="00827E70"/>
    <w:rsid w:val="008300C2"/>
    <w:rsid w:val="00830529"/>
    <w:rsid w:val="00830D04"/>
    <w:rsid w:val="0083495E"/>
    <w:rsid w:val="0084066E"/>
    <w:rsid w:val="00844B46"/>
    <w:rsid w:val="00845D52"/>
    <w:rsid w:val="00854515"/>
    <w:rsid w:val="008562D4"/>
    <w:rsid w:val="00871138"/>
    <w:rsid w:val="008733AF"/>
    <w:rsid w:val="008768A1"/>
    <w:rsid w:val="00877B7E"/>
    <w:rsid w:val="00880A80"/>
    <w:rsid w:val="00882CB7"/>
    <w:rsid w:val="00884D72"/>
    <w:rsid w:val="008A00D1"/>
    <w:rsid w:val="008A0102"/>
    <w:rsid w:val="008A0E7C"/>
    <w:rsid w:val="008A2035"/>
    <w:rsid w:val="008A57AE"/>
    <w:rsid w:val="008B075A"/>
    <w:rsid w:val="008B53C7"/>
    <w:rsid w:val="008C3553"/>
    <w:rsid w:val="008C3587"/>
    <w:rsid w:val="008C5F93"/>
    <w:rsid w:val="008C63E7"/>
    <w:rsid w:val="008D101B"/>
    <w:rsid w:val="008D2211"/>
    <w:rsid w:val="008E43B0"/>
    <w:rsid w:val="008E6CBA"/>
    <w:rsid w:val="008F2C01"/>
    <w:rsid w:val="008F421D"/>
    <w:rsid w:val="008F65B7"/>
    <w:rsid w:val="009020F3"/>
    <w:rsid w:val="0090216F"/>
    <w:rsid w:val="009131D3"/>
    <w:rsid w:val="00913603"/>
    <w:rsid w:val="0091376E"/>
    <w:rsid w:val="00915341"/>
    <w:rsid w:val="00920977"/>
    <w:rsid w:val="00920F16"/>
    <w:rsid w:val="00924D44"/>
    <w:rsid w:val="0092504F"/>
    <w:rsid w:val="00930B37"/>
    <w:rsid w:val="0093474E"/>
    <w:rsid w:val="00941B51"/>
    <w:rsid w:val="00942B54"/>
    <w:rsid w:val="009473CD"/>
    <w:rsid w:val="00950E74"/>
    <w:rsid w:val="00962AFD"/>
    <w:rsid w:val="0096563C"/>
    <w:rsid w:val="00965926"/>
    <w:rsid w:val="00970E9B"/>
    <w:rsid w:val="009735E7"/>
    <w:rsid w:val="00991C5E"/>
    <w:rsid w:val="00993432"/>
    <w:rsid w:val="009937D4"/>
    <w:rsid w:val="00994846"/>
    <w:rsid w:val="009B4FBB"/>
    <w:rsid w:val="009C1CBD"/>
    <w:rsid w:val="009C414B"/>
    <w:rsid w:val="009C63C9"/>
    <w:rsid w:val="009C6429"/>
    <w:rsid w:val="009D28CB"/>
    <w:rsid w:val="009D7BE9"/>
    <w:rsid w:val="009E1B15"/>
    <w:rsid w:val="009E5A53"/>
    <w:rsid w:val="00A01A99"/>
    <w:rsid w:val="00A02CAD"/>
    <w:rsid w:val="00A05F5A"/>
    <w:rsid w:val="00A06ACD"/>
    <w:rsid w:val="00A17635"/>
    <w:rsid w:val="00A21EEC"/>
    <w:rsid w:val="00A2256F"/>
    <w:rsid w:val="00A22742"/>
    <w:rsid w:val="00A2763E"/>
    <w:rsid w:val="00A3075F"/>
    <w:rsid w:val="00A317ED"/>
    <w:rsid w:val="00A45B7F"/>
    <w:rsid w:val="00A45E32"/>
    <w:rsid w:val="00A46EB5"/>
    <w:rsid w:val="00A46ECF"/>
    <w:rsid w:val="00A50388"/>
    <w:rsid w:val="00A51503"/>
    <w:rsid w:val="00A52C9B"/>
    <w:rsid w:val="00A611ED"/>
    <w:rsid w:val="00A62AAD"/>
    <w:rsid w:val="00A6432E"/>
    <w:rsid w:val="00A66236"/>
    <w:rsid w:val="00A715E2"/>
    <w:rsid w:val="00A73E78"/>
    <w:rsid w:val="00A74F29"/>
    <w:rsid w:val="00A75116"/>
    <w:rsid w:val="00A754BA"/>
    <w:rsid w:val="00A75A21"/>
    <w:rsid w:val="00A94E0A"/>
    <w:rsid w:val="00A9736B"/>
    <w:rsid w:val="00AA1C65"/>
    <w:rsid w:val="00AA2868"/>
    <w:rsid w:val="00AA5A0A"/>
    <w:rsid w:val="00AA6C70"/>
    <w:rsid w:val="00AB3182"/>
    <w:rsid w:val="00AB6A8C"/>
    <w:rsid w:val="00AB735F"/>
    <w:rsid w:val="00AB7F80"/>
    <w:rsid w:val="00AC12FA"/>
    <w:rsid w:val="00AC4A1E"/>
    <w:rsid w:val="00AD3CD4"/>
    <w:rsid w:val="00AD3FC4"/>
    <w:rsid w:val="00AD6DE1"/>
    <w:rsid w:val="00AD73FE"/>
    <w:rsid w:val="00AF45FD"/>
    <w:rsid w:val="00B01008"/>
    <w:rsid w:val="00B011FD"/>
    <w:rsid w:val="00B05255"/>
    <w:rsid w:val="00B12FAD"/>
    <w:rsid w:val="00B1558D"/>
    <w:rsid w:val="00B15BFE"/>
    <w:rsid w:val="00B17074"/>
    <w:rsid w:val="00B17630"/>
    <w:rsid w:val="00B2517F"/>
    <w:rsid w:val="00B2567D"/>
    <w:rsid w:val="00B27074"/>
    <w:rsid w:val="00B33EED"/>
    <w:rsid w:val="00B3516C"/>
    <w:rsid w:val="00B4297F"/>
    <w:rsid w:val="00B45ED7"/>
    <w:rsid w:val="00B50CD8"/>
    <w:rsid w:val="00B513CA"/>
    <w:rsid w:val="00B527AE"/>
    <w:rsid w:val="00B54474"/>
    <w:rsid w:val="00B602C2"/>
    <w:rsid w:val="00B6057E"/>
    <w:rsid w:val="00B67769"/>
    <w:rsid w:val="00B7201E"/>
    <w:rsid w:val="00B733CB"/>
    <w:rsid w:val="00B73B22"/>
    <w:rsid w:val="00B82442"/>
    <w:rsid w:val="00B94D13"/>
    <w:rsid w:val="00BA26A7"/>
    <w:rsid w:val="00BA574C"/>
    <w:rsid w:val="00BA580D"/>
    <w:rsid w:val="00BA5BAC"/>
    <w:rsid w:val="00BA6F3E"/>
    <w:rsid w:val="00BA7F34"/>
    <w:rsid w:val="00BB0362"/>
    <w:rsid w:val="00BB1211"/>
    <w:rsid w:val="00BB273B"/>
    <w:rsid w:val="00BC3287"/>
    <w:rsid w:val="00BD15F3"/>
    <w:rsid w:val="00BD427F"/>
    <w:rsid w:val="00BD6583"/>
    <w:rsid w:val="00BE237F"/>
    <w:rsid w:val="00BE2A37"/>
    <w:rsid w:val="00BE5C85"/>
    <w:rsid w:val="00BE7F40"/>
    <w:rsid w:val="00BF3035"/>
    <w:rsid w:val="00BF3821"/>
    <w:rsid w:val="00C0173B"/>
    <w:rsid w:val="00C03F1C"/>
    <w:rsid w:val="00C07FA7"/>
    <w:rsid w:val="00C1358A"/>
    <w:rsid w:val="00C244E8"/>
    <w:rsid w:val="00C24A49"/>
    <w:rsid w:val="00C31B9F"/>
    <w:rsid w:val="00C32B11"/>
    <w:rsid w:val="00C41B5A"/>
    <w:rsid w:val="00C42E88"/>
    <w:rsid w:val="00C44F46"/>
    <w:rsid w:val="00C52FCC"/>
    <w:rsid w:val="00C532ED"/>
    <w:rsid w:val="00C53AAB"/>
    <w:rsid w:val="00C564B9"/>
    <w:rsid w:val="00C57897"/>
    <w:rsid w:val="00C658B4"/>
    <w:rsid w:val="00C6747A"/>
    <w:rsid w:val="00C70A36"/>
    <w:rsid w:val="00C74D76"/>
    <w:rsid w:val="00C77AE3"/>
    <w:rsid w:val="00C8514C"/>
    <w:rsid w:val="00C879FD"/>
    <w:rsid w:val="00C90B7D"/>
    <w:rsid w:val="00C963D5"/>
    <w:rsid w:val="00CA041A"/>
    <w:rsid w:val="00CA1B1B"/>
    <w:rsid w:val="00CB04E9"/>
    <w:rsid w:val="00CB08F0"/>
    <w:rsid w:val="00CB37E4"/>
    <w:rsid w:val="00CB6589"/>
    <w:rsid w:val="00CB7A87"/>
    <w:rsid w:val="00CD1EFA"/>
    <w:rsid w:val="00CF2A2C"/>
    <w:rsid w:val="00D02AC9"/>
    <w:rsid w:val="00D03240"/>
    <w:rsid w:val="00D03741"/>
    <w:rsid w:val="00D05345"/>
    <w:rsid w:val="00D07C67"/>
    <w:rsid w:val="00D117DD"/>
    <w:rsid w:val="00D1228B"/>
    <w:rsid w:val="00D13B65"/>
    <w:rsid w:val="00D15BB6"/>
    <w:rsid w:val="00D17E7D"/>
    <w:rsid w:val="00D25056"/>
    <w:rsid w:val="00D2553B"/>
    <w:rsid w:val="00D32F65"/>
    <w:rsid w:val="00D3319C"/>
    <w:rsid w:val="00D373C2"/>
    <w:rsid w:val="00D40AFE"/>
    <w:rsid w:val="00D4270D"/>
    <w:rsid w:val="00D43DBB"/>
    <w:rsid w:val="00D4549F"/>
    <w:rsid w:val="00D45E35"/>
    <w:rsid w:val="00D47038"/>
    <w:rsid w:val="00D4703E"/>
    <w:rsid w:val="00D472A1"/>
    <w:rsid w:val="00D55FC9"/>
    <w:rsid w:val="00D606FD"/>
    <w:rsid w:val="00D618FC"/>
    <w:rsid w:val="00D61A1A"/>
    <w:rsid w:val="00D63B31"/>
    <w:rsid w:val="00D67778"/>
    <w:rsid w:val="00D67A1A"/>
    <w:rsid w:val="00D74BF8"/>
    <w:rsid w:val="00D86124"/>
    <w:rsid w:val="00D91F56"/>
    <w:rsid w:val="00D94140"/>
    <w:rsid w:val="00D95E51"/>
    <w:rsid w:val="00D964CA"/>
    <w:rsid w:val="00D97F03"/>
    <w:rsid w:val="00DB0E94"/>
    <w:rsid w:val="00DB12C4"/>
    <w:rsid w:val="00DB3BB1"/>
    <w:rsid w:val="00DC65AC"/>
    <w:rsid w:val="00DD26E5"/>
    <w:rsid w:val="00DD2A2D"/>
    <w:rsid w:val="00DD371A"/>
    <w:rsid w:val="00DD7881"/>
    <w:rsid w:val="00DD7B2A"/>
    <w:rsid w:val="00DF2372"/>
    <w:rsid w:val="00DF3954"/>
    <w:rsid w:val="00E03A18"/>
    <w:rsid w:val="00E0479B"/>
    <w:rsid w:val="00E076A9"/>
    <w:rsid w:val="00E100D1"/>
    <w:rsid w:val="00E10839"/>
    <w:rsid w:val="00E11B55"/>
    <w:rsid w:val="00E13A98"/>
    <w:rsid w:val="00E15421"/>
    <w:rsid w:val="00E15740"/>
    <w:rsid w:val="00E2126B"/>
    <w:rsid w:val="00E258B8"/>
    <w:rsid w:val="00E51786"/>
    <w:rsid w:val="00E571D7"/>
    <w:rsid w:val="00E6366C"/>
    <w:rsid w:val="00E63839"/>
    <w:rsid w:val="00E63D73"/>
    <w:rsid w:val="00E65513"/>
    <w:rsid w:val="00E73832"/>
    <w:rsid w:val="00E815E3"/>
    <w:rsid w:val="00E82202"/>
    <w:rsid w:val="00E82E5A"/>
    <w:rsid w:val="00E83C3C"/>
    <w:rsid w:val="00E86B45"/>
    <w:rsid w:val="00E91E10"/>
    <w:rsid w:val="00E9242E"/>
    <w:rsid w:val="00E92A60"/>
    <w:rsid w:val="00E96783"/>
    <w:rsid w:val="00E97CEE"/>
    <w:rsid w:val="00EA45DE"/>
    <w:rsid w:val="00EA6E5E"/>
    <w:rsid w:val="00EB46AC"/>
    <w:rsid w:val="00EC04E5"/>
    <w:rsid w:val="00EC5637"/>
    <w:rsid w:val="00EC644E"/>
    <w:rsid w:val="00ED5E8F"/>
    <w:rsid w:val="00EE7F44"/>
    <w:rsid w:val="00EF0FE1"/>
    <w:rsid w:val="00F0071C"/>
    <w:rsid w:val="00F11968"/>
    <w:rsid w:val="00F11AFC"/>
    <w:rsid w:val="00F22C25"/>
    <w:rsid w:val="00F26718"/>
    <w:rsid w:val="00F268DC"/>
    <w:rsid w:val="00F27DA3"/>
    <w:rsid w:val="00F32B8D"/>
    <w:rsid w:val="00F32F74"/>
    <w:rsid w:val="00F33EBC"/>
    <w:rsid w:val="00F458F4"/>
    <w:rsid w:val="00F5271A"/>
    <w:rsid w:val="00F5567E"/>
    <w:rsid w:val="00F61D97"/>
    <w:rsid w:val="00F62597"/>
    <w:rsid w:val="00F6602B"/>
    <w:rsid w:val="00F7767F"/>
    <w:rsid w:val="00F87C82"/>
    <w:rsid w:val="00F916C2"/>
    <w:rsid w:val="00F9230E"/>
    <w:rsid w:val="00F937EF"/>
    <w:rsid w:val="00F96378"/>
    <w:rsid w:val="00FA0270"/>
    <w:rsid w:val="00FC3DA1"/>
    <w:rsid w:val="00FC4E03"/>
    <w:rsid w:val="00FD2F14"/>
    <w:rsid w:val="00FD3D42"/>
    <w:rsid w:val="00FD53C3"/>
    <w:rsid w:val="00FE2296"/>
    <w:rsid w:val="00FE6D94"/>
    <w:rsid w:val="00FF0684"/>
    <w:rsid w:val="00FF2AE0"/>
    <w:rsid w:val="00FF766C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kern w:val="28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a1"/>
    <w:pPr>
      <w:jc w:val="both"/>
    </w:pPr>
  </w:style>
  <w:style w:type="paragraph" w:styleId="BodyTextIndent">
    <w:name w:val="Body Text Indent"/>
    <w:basedOn w:val="Normal"/>
    <w:pPr>
      <w:autoSpaceDE w:val="0"/>
      <w:autoSpaceDN w:val="0"/>
      <w:adjustRightInd w:val="0"/>
      <w:ind w:firstLine="720"/>
      <w:jc w:val="both"/>
    </w:pPr>
  </w:style>
  <w:style w:type="paragraph" w:styleId="Header">
    <w:name w:val="header"/>
    <w:basedOn w:val="Normal"/>
    <w:pPr>
      <w:tabs>
        <w:tab w:val="center" w:pos="4677"/>
        <w:tab w:val="right" w:pos="9355"/>
      </w:tabs>
    </w:pPr>
  </w:style>
  <w:style w:type="character" w:styleId="PageNumber">
    <w:name w:val="page number"/>
    <w:basedOn w:val="DefaultParagraphFont"/>
  </w:style>
  <w:style w:type="paragraph" w:styleId="BodyTextIndent2">
    <w:name w:val="Body Text Indent 2"/>
    <w:basedOn w:val="Normal"/>
    <w:pPr>
      <w:ind w:firstLine="720"/>
      <w:jc w:val="both"/>
    </w:pPr>
    <w:rPr>
      <w:i/>
      <w:iCs/>
    </w:rPr>
  </w:style>
  <w:style w:type="paragraph" w:styleId="PlainText">
    <w:name w:val="Plain Text"/>
    <w:basedOn w:val="Normal"/>
    <w:rsid w:val="00E82202"/>
    <w:rPr>
      <w:rFonts w:ascii="Courier New" w:hAnsi="Courier New"/>
      <w:kern w:val="0"/>
      <w:sz w:val="20"/>
    </w:rPr>
  </w:style>
  <w:style w:type="paragraph" w:customStyle="1" w:styleId="ConsNormal">
    <w:name w:val="ConsNormal"/>
    <w:rsid w:val="0009183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BalloonText">
    <w:name w:val="Balloon Text"/>
    <w:basedOn w:val="Normal"/>
    <w:link w:val="a"/>
    <w:rsid w:val="00C42E88"/>
    <w:rPr>
      <w:rFonts w:ascii="Tahoma" w:hAnsi="Tahoma" w:cs="Tahoma"/>
      <w:sz w:val="16"/>
      <w:szCs w:val="16"/>
    </w:rPr>
  </w:style>
  <w:style w:type="character" w:customStyle="1" w:styleId="a">
    <w:name w:val="Текст выноски Знак"/>
    <w:link w:val="BalloonText"/>
    <w:rsid w:val="00C42E88"/>
    <w:rPr>
      <w:rFonts w:ascii="Tahoma" w:hAnsi="Tahoma" w:cs="Tahoma"/>
      <w:kern w:val="28"/>
      <w:sz w:val="16"/>
      <w:szCs w:val="16"/>
    </w:rPr>
  </w:style>
  <w:style w:type="character" w:customStyle="1" w:styleId="FontStyle11">
    <w:name w:val="Font Style11"/>
    <w:rsid w:val="007A2392"/>
    <w:rPr>
      <w:rFonts w:ascii="Times New Roman" w:hAnsi="Times New Roman" w:cs="Times New Roman"/>
      <w:sz w:val="26"/>
      <w:szCs w:val="26"/>
    </w:rPr>
  </w:style>
  <w:style w:type="paragraph" w:styleId="Footer">
    <w:name w:val="footer"/>
    <w:basedOn w:val="Normal"/>
    <w:link w:val="a0"/>
    <w:rsid w:val="00EC644E"/>
    <w:pPr>
      <w:tabs>
        <w:tab w:val="center" w:pos="4677"/>
        <w:tab w:val="right" w:pos="9355"/>
      </w:tabs>
    </w:pPr>
  </w:style>
  <w:style w:type="character" w:customStyle="1" w:styleId="a0">
    <w:name w:val="Нижний колонтитул Знак"/>
    <w:link w:val="Footer"/>
    <w:rsid w:val="00EC644E"/>
    <w:rPr>
      <w:kern w:val="28"/>
      <w:sz w:val="24"/>
    </w:rPr>
  </w:style>
  <w:style w:type="character" w:customStyle="1" w:styleId="apple-converted-space">
    <w:name w:val="apple-converted-space"/>
    <w:basedOn w:val="DefaultParagraphFont"/>
    <w:rsid w:val="00197745"/>
  </w:style>
  <w:style w:type="paragraph" w:customStyle="1" w:styleId="ConsPlusNormal">
    <w:name w:val="ConsPlusNormal"/>
    <w:rsid w:val="00B602C2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ad">
    <w:name w:val="ad"/>
    <w:basedOn w:val="Normal"/>
    <w:rsid w:val="00261914"/>
    <w:pPr>
      <w:spacing w:before="100" w:beforeAutospacing="1" w:after="100" w:afterAutospacing="1"/>
    </w:pPr>
    <w:rPr>
      <w:rFonts w:ascii="Tahoma" w:hAnsi="Tahoma" w:cs="Tahoma"/>
      <w:kern w:val="0"/>
      <w:sz w:val="20"/>
      <w:lang w:val="en-US" w:eastAsia="en-US"/>
    </w:rPr>
  </w:style>
  <w:style w:type="paragraph" w:customStyle="1" w:styleId="1">
    <w:name w:val="Знак Знак Знак Знак1 Знак Знак Знак Знак Знак Знак"/>
    <w:basedOn w:val="Normal"/>
    <w:rsid w:val="00FA0270"/>
    <w:pPr>
      <w:spacing w:before="100" w:beforeAutospacing="1" w:after="100" w:afterAutospacing="1"/>
    </w:pPr>
    <w:rPr>
      <w:rFonts w:ascii="Tahoma" w:hAnsi="Tahoma" w:cs="Tahoma"/>
      <w:kern w:val="0"/>
      <w:sz w:val="20"/>
      <w:lang w:val="en-US" w:eastAsia="en-US"/>
    </w:rPr>
  </w:style>
  <w:style w:type="character" w:customStyle="1" w:styleId="a1">
    <w:name w:val="Основной текст Знак"/>
    <w:link w:val="BodyText"/>
    <w:rsid w:val="00362605"/>
    <w:rPr>
      <w:kern w:val="28"/>
      <w:sz w:val="24"/>
    </w:rPr>
  </w:style>
  <w:style w:type="character" w:styleId="PlaceholderText">
    <w:name w:val="Placeholder Text"/>
    <w:basedOn w:val="DefaultParagraphFont"/>
    <w:uiPriority w:val="99"/>
    <w:semiHidden/>
    <w:rsid w:val="00D40AFE"/>
    <w:rPr>
      <w:color w:val="808080"/>
    </w:rPr>
  </w:style>
  <w:style w:type="table" w:styleId="TableGrid">
    <w:name w:val="Table Grid"/>
    <w:basedOn w:val="TableNormal"/>
    <w:rsid w:val="007B6C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glossaryDocument" Target="glossary/document.xml" /><Relationship Id="rId8" Type="http://schemas.openxmlformats.org/officeDocument/2006/relationships/theme" Target="theme/theme1.xml" /><Relationship Id="rId9" Type="http://schemas.openxmlformats.org/officeDocument/2006/relationships/numbering" Target="numbering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\Working%20files\&#1040;&#1044;&#1052;&#1048;&#1053;&#1048;&#1057;&#1058;&#1056;&#1040;&#1058;&#1048;&#1042;&#1053;&#1067;&#1045;\&#1055;&#1054;&#1057;&#1058;&#1040;&#1053;&#1054;&#1042;&#1051;&#1045;&#1053;&#1048;&#1071;%20&#1055;&#1054;%20&#1057;&#1059;&#1065;&#1045;&#1057;&#1058;&#1042;&#1059;\&#1095;.%201%20&#1089;&#1090;.%206.9%20-%205-__-2022%20-%20_____%20(&#1074;&#1082;&#1089;)%20-%20&#1072;&#1088;&#1077;&#1089;&#1090;%20&#1089;%20&#1076;&#1080;&#1072;&#1075;&#1085;&#1086;&#1089;&#1090;&#1080;&#1082;&#1086;&#1081;.dotm" TargetMode="External" /></Relationships>
</file>

<file path=word/glossary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docParts>
    <w:docPart>
      <w:docPartPr>
        <w:name w:val="A779C5A2F74742B1A1E947267C16B4D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2E6D694-693D-44D9-8234-F7B818F84F02}"/>
      </w:docPartPr>
      <w:docPartBody>
        <w:p w:rsidR="00525B87" w:rsidP="00577355">
          <w:pPr>
            <w:pStyle w:val="A779C5A2F74742B1A1E947267C16B4D911"/>
          </w:pPr>
          <w:r w:rsidRPr="0084066E">
            <w:rPr>
              <w:rStyle w:val="PlaceholderText"/>
              <w:color w:val="0000FF"/>
              <w:sz w:val="28"/>
              <w:szCs w:val="28"/>
            </w:rPr>
            <w:t>Место для ввода текста.</w:t>
          </w:r>
        </w:p>
      </w:docPartBody>
    </w:docPart>
    <w:docPart>
      <w:docPartPr>
        <w:name w:val="EEB55410254145D890F8DB37B39D3E0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E3CABF9-BBC0-4453-9C94-EF484CEF234B}"/>
      </w:docPartPr>
      <w:docPartBody>
        <w:p w:rsidR="00525B87" w:rsidP="00577355">
          <w:pPr>
            <w:pStyle w:val="EEB55410254145D890F8DB37B39D3E0811"/>
          </w:pPr>
          <w:r w:rsidRPr="0084066E">
            <w:rPr>
              <w:rStyle w:val="PlaceholderText"/>
              <w:color w:val="0000FF"/>
              <w:sz w:val="28"/>
              <w:szCs w:val="28"/>
            </w:rPr>
            <w:t>Место для ввода даты.</w:t>
          </w:r>
        </w:p>
      </w:docPartBody>
    </w:docPart>
    <w:docPart>
      <w:docPartPr>
        <w:name w:val="6BB4E99407704D04887BB60EE986FEF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B4C13E8-E377-4523-A332-DB79F68D195C}"/>
      </w:docPartPr>
      <w:docPartBody>
        <w:p w:rsidR="00525B87" w:rsidP="00577355">
          <w:pPr>
            <w:pStyle w:val="6BB4E99407704D04887BB60EE986FEF411"/>
          </w:pPr>
          <w:r w:rsidRPr="0084066E">
            <w:rPr>
              <w:rStyle w:val="PlaceholderText"/>
              <w:color w:val="0000FF"/>
              <w:sz w:val="28"/>
              <w:szCs w:val="28"/>
            </w:rPr>
            <w:t>Выберите элемент.</w:t>
          </w:r>
        </w:p>
      </w:docPartBody>
    </w:docPart>
    <w:docPart>
      <w:docPartPr>
        <w:name w:val="DefaultPlaceholder_10820651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D9AA9E6-C966-4DDC-B620-FE6461DAB315}"/>
      </w:docPartPr>
      <w:docPartBody>
        <w:p w:rsidR="00854515">
          <w:r w:rsidRPr="007159B5">
            <w:rPr>
              <w:rStyle w:val="PlaceholderText"/>
            </w:rPr>
            <w:t>Выберите элемент.</w:t>
          </w:r>
        </w:p>
      </w:docPartBody>
    </w:docPart>
    <w:docPart>
      <w:docPartPr>
        <w:name w:val="05F30BD1FB0A45BFA9DA259A01EF607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10A0B9D-C5B5-46FF-82B1-FEEF74F9C6B3}"/>
      </w:docPartPr>
      <w:docPartBody>
        <w:p w:rsidR="00724C98" w:rsidP="00577355">
          <w:pPr>
            <w:pStyle w:val="05F30BD1FB0A45BFA9DA259A01EF60767"/>
          </w:pPr>
          <w:r w:rsidRPr="0084066E">
            <w:rPr>
              <w:rStyle w:val="PlaceholderText"/>
              <w:color w:val="0000FF"/>
              <w:sz w:val="28"/>
              <w:szCs w:val="28"/>
            </w:rPr>
            <w:t>Выберите элемент.</w:t>
          </w:r>
        </w:p>
      </w:docPartBody>
    </w:docPart>
    <w:docPart>
      <w:docPartPr>
        <w:name w:val="DefaultPlaceholder_108206515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CD13534-8270-4657-81B8-142B2D72BD1D}"/>
      </w:docPartPr>
      <w:docPartBody>
        <w:p w:rsidR="00447577">
          <w:r w:rsidRPr="00BB0362">
            <w:rPr>
              <w:rStyle w:val="PlaceholderText"/>
            </w:rPr>
            <w:t>Место для ввода текста.</w:t>
          </w:r>
        </w:p>
      </w:docPartBody>
    </w:docPart>
    <w:docPart>
      <w:docPartPr>
        <w:name w:val="DE1EEFF6EB7442DFBE4578269ED9D36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74EA1DC-0B77-4081-9C6A-9C497840F8AC}"/>
      </w:docPartPr>
      <w:docPartBody>
        <w:p w:rsidR="00447577" w:rsidP="00F32B8D">
          <w:pPr>
            <w:pStyle w:val="DE1EEFF6EB7442DFBE4578269ED9D360"/>
          </w:pPr>
          <w:r w:rsidRPr="00BB0362">
            <w:rPr>
              <w:rStyle w:val="PlaceholderText"/>
            </w:rPr>
            <w:t>Место для ввода текста.</w:t>
          </w:r>
        </w:p>
      </w:docPartBody>
    </w:docPart>
    <w:docPart>
      <w:docPartPr>
        <w:name w:val="CC0AC74EECEA4138B44854B6D74AAD5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8F99CD7-2F56-43AF-8AB9-177241CF7E75}"/>
      </w:docPartPr>
      <w:docPartBody>
        <w:p w:rsidR="00C77AE3" w:rsidP="00577355">
          <w:pPr>
            <w:pStyle w:val="CC0AC74EECEA4138B44854B6D74AAD524"/>
          </w:pPr>
          <w:r w:rsidRPr="0084066E">
            <w:rPr>
              <w:rStyle w:val="PlaceholderText"/>
              <w:color w:val="0000FF"/>
            </w:rPr>
            <w:t>Место для ввода текста.</w:t>
          </w:r>
        </w:p>
      </w:docPartBody>
    </w:docPart>
    <w:docPart>
      <w:docPartPr>
        <w:name w:val="3266CAC17B464C02BEBE9DBFB02B54C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D0A84C6-1451-47DA-A1CB-86AF52F24471}"/>
      </w:docPartPr>
      <w:docPartBody>
        <w:p w:rsidR="00C77AE3" w:rsidP="00577355">
          <w:pPr>
            <w:pStyle w:val="3266CAC17B464C02BEBE9DBFB02B54C72"/>
          </w:pPr>
          <w:r w:rsidRPr="0084066E">
            <w:rPr>
              <w:rStyle w:val="PlaceholderText"/>
              <w:color w:val="0000FF"/>
            </w:rPr>
            <w:t>Место для ввода текста.</w:t>
          </w:r>
        </w:p>
      </w:docPartBody>
    </w:docPart>
    <w:docPart>
      <w:docPartPr>
        <w:name w:val="4E0A96A20CB744B29E112DB39C682AA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B5E8FFD-DC43-4A2D-9F7C-EF012DBFFA95}"/>
      </w:docPartPr>
      <w:docPartBody>
        <w:p w:rsidR="00C77AE3" w:rsidP="00577355">
          <w:pPr>
            <w:pStyle w:val="4E0A96A20CB744B29E112DB39C682AAC2"/>
          </w:pPr>
          <w:r w:rsidRPr="0084066E">
            <w:rPr>
              <w:rStyle w:val="PlaceholderText"/>
              <w:color w:val="0000FF"/>
            </w:rPr>
            <w:t>Место для ввода текста.</w:t>
          </w:r>
        </w:p>
      </w:docPartBody>
    </w:docPart>
    <w:docPart>
      <w:docPartPr>
        <w:name w:val="DEAD879FCB8B43CEAAEA5867C8AFC63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A193725-BDFD-4873-8679-81F4FECCF762}"/>
      </w:docPartPr>
      <w:docPartBody>
        <w:p w:rsidR="00C77AE3" w:rsidP="00577355">
          <w:pPr>
            <w:pStyle w:val="DEAD879FCB8B43CEAAEA5867C8AFC6332"/>
          </w:pPr>
          <w:r w:rsidRPr="0084066E">
            <w:rPr>
              <w:rStyle w:val="PlaceholderText"/>
              <w:color w:val="0000FF"/>
            </w:rPr>
            <w:t>Место для ввода текста.</w:t>
          </w:r>
        </w:p>
      </w:docPartBody>
    </w:docPart>
    <w:docPart>
      <w:docPartPr>
        <w:name w:val="46783D113FD4467D803D2685921BC0F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D892BEA-C365-4013-AC8F-DC48620248C8}"/>
      </w:docPartPr>
      <w:docPartBody>
        <w:p w:rsidR="008020CA" w:rsidP="00577355">
          <w:pPr>
            <w:pStyle w:val="46783D113FD4467D803D2685921BC0FA1"/>
          </w:pPr>
          <w:r>
            <w:rPr>
              <w:color w:val="0000FF"/>
              <w:sz w:val="26"/>
              <w:szCs w:val="26"/>
            </w:rPr>
            <w:t>Выберите элемент.</w:t>
          </w:r>
        </w:p>
      </w:docPartBody>
    </w:docPart>
    <w:docPart>
      <w:docPartPr>
        <w:name w:val="9AD3F4C1CF334934BED6709A0D8327C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516FEF8-0F1F-41CB-BAD3-A9A6585C0504}"/>
      </w:docPartPr>
      <w:docPartBody>
        <w:p w:rsidR="008020CA" w:rsidP="00577355">
          <w:pPr>
            <w:pStyle w:val="9AD3F4C1CF334934BED6709A0D8327C8"/>
          </w:pPr>
          <w:r w:rsidRPr="00AD3FC4">
            <w:rPr>
              <w:rStyle w:val="PlaceholderText"/>
              <w:color w:val="0000FF"/>
            </w:rPr>
            <w:t>Выберите элемент.</w:t>
          </w:r>
        </w:p>
      </w:docPartBody>
    </w:docPart>
    <w:docPart>
      <w:docPartPr>
        <w:name w:val="F3D2740027E84C669CAD0EE85A64099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85187F9-3AAD-45E3-A99A-6387C98BD400}"/>
      </w:docPartPr>
      <w:docPartBody>
        <w:p w:rsidR="008020CA" w:rsidP="00577355">
          <w:pPr>
            <w:pStyle w:val="F3D2740027E84C669CAD0EE85A64099C"/>
          </w:pPr>
          <w:r w:rsidRPr="0084066E">
            <w:rPr>
              <w:rStyle w:val="PlaceholderText"/>
              <w:color w:val="0000FF"/>
            </w:rPr>
            <w:t>Место для ввода текста.</w:t>
          </w:r>
        </w:p>
      </w:docPartBody>
    </w:docPart>
    <w:docPart>
      <w:docPartPr>
        <w:name w:val="F959B4E97C0C44EB8D41CC972E3E3D0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5AB16C-EB47-45E9-A9FB-B5F20CDF15F5}"/>
      </w:docPartPr>
      <w:docPartBody>
        <w:p w:rsidR="008020CA" w:rsidP="00577355">
          <w:pPr>
            <w:pStyle w:val="F959B4E97C0C44EB8D41CC972E3E3D0D"/>
          </w:pPr>
          <w:r w:rsidRPr="0084066E">
            <w:rPr>
              <w:rStyle w:val="PlaceholderText"/>
              <w:color w:val="0000FF"/>
            </w:rPr>
            <w:t>Место для ввода текста.</w:t>
          </w:r>
        </w:p>
      </w:docPartBody>
    </w:docPart>
    <w:docPart>
      <w:docPartPr>
        <w:name w:val="95DE40B50489468AABA11AB319AB1D1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F47905A-0F68-40FF-A253-0CB4116C5500}"/>
      </w:docPartPr>
      <w:docPartBody>
        <w:p w:rsidR="00253B32" w:rsidP="00D13B65">
          <w:pPr>
            <w:pStyle w:val="95DE40B50489468AABA11AB319AB1D1D"/>
          </w:pPr>
          <w:r w:rsidRPr="0084066E">
            <w:rPr>
              <w:rStyle w:val="PlaceholderText"/>
              <w:color w:val="0000FF"/>
              <w:sz w:val="28"/>
              <w:szCs w:val="28"/>
            </w:rPr>
            <w:t>Место для ввода даты.</w:t>
          </w:r>
        </w:p>
      </w:docPartBody>
    </w:docPart>
    <w:docPart>
      <w:docPartPr>
        <w:name w:val="412AC575E1D54E4A8E5AB740EA283F3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AF5D184-C927-4A71-AF33-364AB8B81C91}"/>
      </w:docPartPr>
      <w:docPartBody>
        <w:p w:rsidR="009D7BE9" w:rsidP="006421BF">
          <w:pPr>
            <w:pStyle w:val="412AC575E1D54E4A8E5AB740EA283F30"/>
          </w:pPr>
          <w:r>
            <w:rPr>
              <w:rStyle w:val="PlaceholderText"/>
              <w:color w:val="0000FF"/>
              <w:sz w:val="28"/>
              <w:szCs w:val="28"/>
            </w:rPr>
            <w:t>Место для ввода текста.</w:t>
          </w:r>
        </w:p>
      </w:docPartBody>
    </w:docPart>
    <w:docPart>
      <w:docPartPr>
        <w:name w:val="CCFA21AC33664E29A05B594B04FD55E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7E270FB-9153-41BA-BD6A-EA09A8F10F14}"/>
      </w:docPartPr>
      <w:docPartBody>
        <w:p w:rsidR="009D7BE9" w:rsidP="006421BF">
          <w:pPr>
            <w:pStyle w:val="CCFA21AC33664E29A05B594B04FD55E6"/>
          </w:pPr>
          <w:r>
            <w:rPr>
              <w:rStyle w:val="PlaceholderText"/>
              <w:color w:val="0000FF"/>
              <w:sz w:val="28"/>
              <w:szCs w:val="28"/>
            </w:rPr>
            <w:t>Место для ввода даты.</w:t>
          </w:r>
        </w:p>
      </w:docPartBody>
    </w:docPart>
    <w:docPart>
      <w:docPartPr>
        <w:name w:val="31636C9ED0964FB4A03AE7062DFEFE9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B26F0C5-3224-4B8F-AF09-2710DE1E89E9}"/>
      </w:docPartPr>
      <w:docPartBody>
        <w:p w:rsidR="009D7BE9" w:rsidP="006421BF">
          <w:pPr>
            <w:pStyle w:val="31636C9ED0964FB4A03AE7062DFEFE98"/>
          </w:pPr>
          <w:r>
            <w:rPr>
              <w:rStyle w:val="PlaceholderText"/>
              <w:color w:val="0000FF"/>
              <w:sz w:val="28"/>
              <w:szCs w:val="28"/>
            </w:rPr>
            <w:t>Выберите элемент.</w:t>
          </w:r>
        </w:p>
      </w:docPartBody>
    </w:docPart>
    <w:docPart>
      <w:docPartPr>
        <w:name w:val="9D943FD27E3D4BFB9F20E40D395C241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8C53471-C521-41E4-AAB9-AEB885FB08FE}"/>
      </w:docPartPr>
      <w:docPartBody>
        <w:p w:rsidR="00000000" w:rsidP="00074CC2">
          <w:pPr>
            <w:pStyle w:val="9D943FD27E3D4BFB9F20E40D395C2415"/>
          </w:pPr>
          <w:r>
            <w:rPr>
              <w:rStyle w:val="PlaceholderText"/>
              <w:color w:val="0000FF"/>
              <w:sz w:val="26"/>
              <w:szCs w:val="26"/>
            </w:rPr>
            <w:t>Место для ввода даты.</w:t>
          </w:r>
        </w:p>
      </w:docPartBody>
    </w:docPart>
    <w:docPart>
      <w:docPartPr>
        <w:name w:val="52B8BA52C5504AF3B60A51D74C59735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11598C9-BD58-49EA-9452-C9F01CE9F26A}"/>
      </w:docPartPr>
      <w:docPartBody>
        <w:p w:rsidR="00000000" w:rsidP="00074CC2">
          <w:pPr>
            <w:pStyle w:val="52B8BA52C5504AF3B60A51D74C597358"/>
          </w:pPr>
          <w:r w:rsidRPr="0084066E">
            <w:rPr>
              <w:rStyle w:val="PlaceholderText"/>
              <w:color w:val="0000FF"/>
              <w:sz w:val="28"/>
              <w:szCs w:val="28"/>
            </w:rPr>
            <w:t>Место для ввода текста.</w:t>
          </w:r>
        </w:p>
      </w:docPartBody>
    </w:docPart>
    <w:docPart>
      <w:docPartPr>
        <w:name w:val="F1633FFFF50E46D2A804131D17960D7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22EAF47-E5A6-4BF1-A6C3-FB9F8C3D54B1}"/>
      </w:docPartPr>
      <w:docPartBody>
        <w:p w:rsidR="00000000" w:rsidP="00074CC2">
          <w:pPr>
            <w:pStyle w:val="F1633FFFF50E46D2A804131D17960D7B"/>
          </w:pPr>
          <w:r w:rsidRPr="0084066E">
            <w:rPr>
              <w:rStyle w:val="PlaceholderText"/>
              <w:color w:val="0000FF"/>
              <w:sz w:val="28"/>
              <w:szCs w:val="28"/>
            </w:rPr>
            <w:t>Место для ввода текста.</w:t>
          </w:r>
        </w:p>
      </w:docPartBody>
    </w:docPart>
    <w:docPart>
      <w:docPartPr>
        <w:name w:val="F82B58165CF840C18B880F89519C411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B490BD7-BF0A-44BA-8D6C-3D3FC59649B2}"/>
      </w:docPartPr>
      <w:docPartBody>
        <w:p w:rsidR="00000000" w:rsidP="00074CC2">
          <w:pPr>
            <w:pStyle w:val="F82B58165CF840C18B880F89519C411B"/>
          </w:pPr>
          <w:r w:rsidRPr="0084066E">
            <w:rPr>
              <w:rStyle w:val="PlaceholderText"/>
              <w:color w:val="0000FF"/>
              <w:sz w:val="28"/>
              <w:szCs w:val="28"/>
            </w:rPr>
            <w:t>Место для ввода текста.</w:t>
          </w:r>
        </w:p>
      </w:docPartBody>
    </w:docPart>
    <w:docPart>
      <w:docPartPr>
        <w:name w:val="794BDE6FFC974386B9085D2C728E381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2805268-5DF5-4B37-B5E4-0C82CB0B63A7}"/>
      </w:docPartPr>
      <w:docPartBody>
        <w:p w:rsidR="00000000" w:rsidP="00074CC2">
          <w:pPr>
            <w:pStyle w:val="794BDE6FFC974386B9085D2C728E3817"/>
          </w:pPr>
          <w:r>
            <w:rPr>
              <w:rStyle w:val="PlaceholderText"/>
              <w:color w:val="0000FF"/>
              <w:sz w:val="28"/>
              <w:szCs w:val="28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C3A"/>
    <w:rsid w:val="00045D8F"/>
    <w:rsid w:val="00074CC2"/>
    <w:rsid w:val="000C23B4"/>
    <w:rsid w:val="000F2527"/>
    <w:rsid w:val="000F69D8"/>
    <w:rsid w:val="00104317"/>
    <w:rsid w:val="00167303"/>
    <w:rsid w:val="00177D72"/>
    <w:rsid w:val="00253B32"/>
    <w:rsid w:val="002D36A7"/>
    <w:rsid w:val="002E315D"/>
    <w:rsid w:val="00302B08"/>
    <w:rsid w:val="0034620C"/>
    <w:rsid w:val="003E191E"/>
    <w:rsid w:val="00447577"/>
    <w:rsid w:val="004D3CA3"/>
    <w:rsid w:val="004E2941"/>
    <w:rsid w:val="00525B87"/>
    <w:rsid w:val="00557C3A"/>
    <w:rsid w:val="00577355"/>
    <w:rsid w:val="00581FFD"/>
    <w:rsid w:val="006100C9"/>
    <w:rsid w:val="006421BF"/>
    <w:rsid w:val="0064529B"/>
    <w:rsid w:val="006531E1"/>
    <w:rsid w:val="006F777D"/>
    <w:rsid w:val="00724C98"/>
    <w:rsid w:val="007F2A76"/>
    <w:rsid w:val="008020CA"/>
    <w:rsid w:val="00831589"/>
    <w:rsid w:val="00854515"/>
    <w:rsid w:val="008607B8"/>
    <w:rsid w:val="00870688"/>
    <w:rsid w:val="008F68C4"/>
    <w:rsid w:val="00962A9A"/>
    <w:rsid w:val="009D7BE9"/>
    <w:rsid w:val="00A57755"/>
    <w:rsid w:val="00A67687"/>
    <w:rsid w:val="00A74260"/>
    <w:rsid w:val="00AC4AF8"/>
    <w:rsid w:val="00AD739F"/>
    <w:rsid w:val="00BF207B"/>
    <w:rsid w:val="00C77AE3"/>
    <w:rsid w:val="00CA57AE"/>
    <w:rsid w:val="00CB543D"/>
    <w:rsid w:val="00CD7CB8"/>
    <w:rsid w:val="00CF1217"/>
    <w:rsid w:val="00CF5003"/>
    <w:rsid w:val="00D073D3"/>
    <w:rsid w:val="00D121F0"/>
    <w:rsid w:val="00D13B65"/>
    <w:rsid w:val="00E065A1"/>
    <w:rsid w:val="00E07F09"/>
    <w:rsid w:val="00E31EC7"/>
    <w:rsid w:val="00E53845"/>
    <w:rsid w:val="00E60AA2"/>
    <w:rsid w:val="00F32B8D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74CC2"/>
  </w:style>
  <w:style w:type="paragraph" w:customStyle="1" w:styleId="A779C5A2F74742B1A1E947267C16B4D9">
    <w:name w:val="A779C5A2F74742B1A1E947267C16B4D9"/>
  </w:style>
  <w:style w:type="paragraph" w:customStyle="1" w:styleId="EEB55410254145D890F8DB37B39D3E08">
    <w:name w:val="EEB55410254145D890F8DB37B39D3E08"/>
  </w:style>
  <w:style w:type="paragraph" w:customStyle="1" w:styleId="A7E151AE3CA543F585D33D940020C3CA">
    <w:name w:val="A7E151AE3CA543F585D33D940020C3CA"/>
  </w:style>
  <w:style w:type="paragraph" w:customStyle="1" w:styleId="66EFD0BF67494AF18A3AE0FEBA10CE0A">
    <w:name w:val="66EFD0BF67494AF18A3AE0FEBA10CE0A"/>
  </w:style>
  <w:style w:type="paragraph" w:customStyle="1" w:styleId="60609C850455462397ED415E643B4B46">
    <w:name w:val="60609C850455462397ED415E643B4B46"/>
  </w:style>
  <w:style w:type="paragraph" w:customStyle="1" w:styleId="6BB4E99407704D04887BB60EE986FEF4">
    <w:name w:val="6BB4E99407704D04887BB60EE986FEF4"/>
  </w:style>
  <w:style w:type="paragraph" w:customStyle="1" w:styleId="30E93C0534DA437098B184EEB6FE8882">
    <w:name w:val="30E93C0534DA437098B184EEB6FE8882"/>
  </w:style>
  <w:style w:type="paragraph" w:customStyle="1" w:styleId="7F012A5638B140D7832F98E1C6D478FE">
    <w:name w:val="7F012A5638B140D7832F98E1C6D478FE"/>
  </w:style>
  <w:style w:type="paragraph" w:customStyle="1" w:styleId="C67FA42729CA408A8E33C7819362CEC7">
    <w:name w:val="C67FA42729CA408A8E33C7819362CEC7"/>
    <w:rsid w:val="00557C3A"/>
  </w:style>
  <w:style w:type="paragraph" w:customStyle="1" w:styleId="D99922D315B4494086E52B7BB7363D5C">
    <w:name w:val="D99922D315B4494086E52B7BB7363D5C"/>
    <w:rsid w:val="00557C3A"/>
  </w:style>
  <w:style w:type="paragraph" w:customStyle="1" w:styleId="EF31DA2D303040069797139A890C5537">
    <w:name w:val="EF31DA2D303040069797139A890C5537"/>
    <w:rsid w:val="00557C3A"/>
  </w:style>
  <w:style w:type="paragraph" w:customStyle="1" w:styleId="2DD2F94E329745E9AA62438058992225">
    <w:name w:val="2DD2F94E329745E9AA62438058992225"/>
    <w:rsid w:val="00557C3A"/>
  </w:style>
  <w:style w:type="paragraph" w:customStyle="1" w:styleId="A779C5A2F74742B1A1E947267C16B4D91">
    <w:name w:val="A779C5A2F74742B1A1E947267C16B4D91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EB55410254145D890F8DB37B39D3E081">
    <w:name w:val="EEB55410254145D890F8DB37B39D3E081"/>
    <w:rsid w:val="0034620C"/>
    <w:pPr>
      <w:spacing w:after="0" w:line="240" w:lineRule="auto"/>
      <w:jc w:val="both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C67FA42729CA408A8E33C7819362CEC71">
    <w:name w:val="C67FA42729CA408A8E33C7819362CEC71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D99922D315B4494086E52B7BB7363D5C1">
    <w:name w:val="D99922D315B4494086E52B7BB7363D5C1"/>
    <w:rsid w:val="003462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609C850455462397ED415E643B4B461">
    <w:name w:val="60609C850455462397ED415E643B4B461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6BB4E99407704D04887BB60EE986FEF41">
    <w:name w:val="6BB4E99407704D04887BB60EE986FEF41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F31DA2D303040069797139A890C55371">
    <w:name w:val="EF31DA2D303040069797139A890C55371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2DD2F94E329745E9AA624380589922251">
    <w:name w:val="2DD2F94E329745E9AA624380589922251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A779C5A2F74742B1A1E947267C16B4D92">
    <w:name w:val="A779C5A2F74742B1A1E947267C16B4D92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EB55410254145D890F8DB37B39D3E082">
    <w:name w:val="EEB55410254145D890F8DB37B39D3E082"/>
    <w:rsid w:val="0034620C"/>
    <w:pPr>
      <w:spacing w:after="0" w:line="240" w:lineRule="auto"/>
      <w:jc w:val="both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C67FA42729CA408A8E33C7819362CEC72">
    <w:name w:val="C67FA42729CA408A8E33C7819362CEC72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F32811F5F9DE4C819E9FE61DCF0B1B2D">
    <w:name w:val="F32811F5F9DE4C819E9FE61DCF0B1B2D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D99922D315B4494086E52B7BB7363D5C2">
    <w:name w:val="D99922D315B4494086E52B7BB7363D5C2"/>
    <w:rsid w:val="003462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609C850455462397ED415E643B4B462">
    <w:name w:val="60609C850455462397ED415E643B4B462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6BB4E99407704D04887BB60EE986FEF42">
    <w:name w:val="6BB4E99407704D04887BB60EE986FEF42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F31DA2D303040069797139A890C55372">
    <w:name w:val="EF31DA2D303040069797139A890C55372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2DD2F94E329745E9AA624380589922252">
    <w:name w:val="2DD2F94E329745E9AA624380589922252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F9ED6871DF434B53AD6D3B1B15A683D0">
    <w:name w:val="F9ED6871DF434B53AD6D3B1B15A683D0"/>
    <w:rsid w:val="0034620C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7EBE3D88E7384C0599000F1EE4454E73">
    <w:name w:val="7EBE3D88E7384C0599000F1EE4454E73"/>
    <w:rsid w:val="0034620C"/>
  </w:style>
  <w:style w:type="paragraph" w:customStyle="1" w:styleId="A779C5A2F74742B1A1E947267C16B4D93">
    <w:name w:val="A779C5A2F74742B1A1E947267C16B4D93"/>
    <w:rsid w:val="0085451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EB55410254145D890F8DB37B39D3E083">
    <w:name w:val="EEB55410254145D890F8DB37B39D3E083"/>
    <w:rsid w:val="00854515"/>
    <w:pPr>
      <w:spacing w:after="0" w:line="240" w:lineRule="auto"/>
      <w:jc w:val="both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C67FA42729CA408A8E33C7819362CEC73">
    <w:name w:val="C67FA42729CA408A8E33C7819362CEC73"/>
    <w:rsid w:val="0085451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D99922D315B4494086E52B7BB7363D5C3">
    <w:name w:val="D99922D315B4494086E52B7BB7363D5C3"/>
    <w:rsid w:val="0085451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609C850455462397ED415E643B4B463">
    <w:name w:val="60609C850455462397ED415E643B4B463"/>
    <w:rsid w:val="0085451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6BB4E99407704D04887BB60EE986FEF43">
    <w:name w:val="6BB4E99407704D04887BB60EE986FEF43"/>
    <w:rsid w:val="0085451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7EBE3D88E7384C0599000F1EE4454E731">
    <w:name w:val="7EBE3D88E7384C0599000F1EE4454E731"/>
    <w:rsid w:val="0085451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F31DA2D303040069797139A890C55373">
    <w:name w:val="EF31DA2D303040069797139A890C55373"/>
    <w:rsid w:val="0085451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2DD2F94E329745E9AA624380589922253">
    <w:name w:val="2DD2F94E329745E9AA624380589922253"/>
    <w:rsid w:val="0085451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F9ED6871DF434B53AD6D3B1B15A683D01">
    <w:name w:val="F9ED6871DF434B53AD6D3B1B15A683D01"/>
    <w:rsid w:val="0085451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A779C5A2F74742B1A1E947267C16B4D94">
    <w:name w:val="A779C5A2F74742B1A1E947267C16B4D94"/>
    <w:rsid w:val="00E5384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EB55410254145D890F8DB37B39D3E084">
    <w:name w:val="EEB55410254145D890F8DB37B39D3E084"/>
    <w:rsid w:val="00E53845"/>
    <w:pPr>
      <w:spacing w:after="0" w:line="240" w:lineRule="auto"/>
      <w:jc w:val="both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BFD7FF96661A4A65BA08E0C5A3CF3BAD">
    <w:name w:val="BFD7FF96661A4A65BA08E0C5A3CF3BAD"/>
    <w:rsid w:val="00E5384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C67FA42729CA408A8E33C7819362CEC74">
    <w:name w:val="C67FA42729CA408A8E33C7819362CEC74"/>
    <w:rsid w:val="00E5384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D99922D315B4494086E52B7BB7363D5C4">
    <w:name w:val="D99922D315B4494086E52B7BB7363D5C4"/>
    <w:rsid w:val="00E5384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609C850455462397ED415E643B4B464">
    <w:name w:val="60609C850455462397ED415E643B4B464"/>
    <w:rsid w:val="00E5384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6BB4E99407704D04887BB60EE986FEF44">
    <w:name w:val="6BB4E99407704D04887BB60EE986FEF44"/>
    <w:rsid w:val="00E5384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7EBE3D88E7384C0599000F1EE4454E732">
    <w:name w:val="7EBE3D88E7384C0599000F1EE4454E732"/>
    <w:rsid w:val="00E5384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F31DA2D303040069797139A890C55374">
    <w:name w:val="EF31DA2D303040069797139A890C55374"/>
    <w:rsid w:val="00E5384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05F30BD1FB0A45BFA9DA259A01EF6076">
    <w:name w:val="05F30BD1FB0A45BFA9DA259A01EF6076"/>
    <w:rsid w:val="00E5384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2DD2F94E329745E9AA624380589922254">
    <w:name w:val="2DD2F94E329745E9AA624380589922254"/>
    <w:rsid w:val="00E5384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F9ED6871DF434B53AD6D3B1B15A683D02">
    <w:name w:val="F9ED6871DF434B53AD6D3B1B15A683D02"/>
    <w:rsid w:val="00E5384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199A0782FECE4804B713E363B112E0C4">
    <w:name w:val="199A0782FECE4804B713E363B112E0C4"/>
    <w:rsid w:val="00F32B8D"/>
  </w:style>
  <w:style w:type="paragraph" w:customStyle="1" w:styleId="A779C5A2F74742B1A1E947267C16B4D95">
    <w:name w:val="A779C5A2F74742B1A1E947267C16B4D95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EB55410254145D890F8DB37B39D3E085">
    <w:name w:val="EEB55410254145D890F8DB37B39D3E085"/>
    <w:rsid w:val="00F32B8D"/>
    <w:pPr>
      <w:spacing w:after="0" w:line="240" w:lineRule="auto"/>
      <w:jc w:val="both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BFD7FF96661A4A65BA08E0C5A3CF3BAD1">
    <w:name w:val="BFD7FF96661A4A65BA08E0C5A3CF3BAD1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199A0782FECE4804B713E363B112E0C41">
    <w:name w:val="199A0782FECE4804B713E363B112E0C41"/>
    <w:rsid w:val="00F32B8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4CE03E6D4664D8BBDCB7A79C15D1949">
    <w:name w:val="C4CE03E6D4664D8BBDCB7A79C15D1949"/>
    <w:rsid w:val="00F32B8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67FA42729CA408A8E33C7819362CEC75">
    <w:name w:val="C67FA42729CA408A8E33C7819362CEC75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DE1EEFF6EB7442DFBE4578269ED9D360">
    <w:name w:val="DE1EEFF6EB7442DFBE4578269ED9D360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D99922D315B4494086E52B7BB7363D5C5">
    <w:name w:val="D99922D315B4494086E52B7BB7363D5C5"/>
    <w:rsid w:val="00F32B8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609C850455462397ED415E643B4B465">
    <w:name w:val="60609C850455462397ED415E643B4B465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6BB4E99407704D04887BB60EE986FEF45">
    <w:name w:val="6BB4E99407704D04887BB60EE986FEF45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7EBE3D88E7384C0599000F1EE4454E733">
    <w:name w:val="7EBE3D88E7384C0599000F1EE4454E733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F31DA2D303040069797139A890C55375">
    <w:name w:val="EF31DA2D303040069797139A890C55375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05F30BD1FB0A45BFA9DA259A01EF60761">
    <w:name w:val="05F30BD1FB0A45BFA9DA259A01EF60761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2DD2F94E329745E9AA624380589922255">
    <w:name w:val="2DD2F94E329745E9AA624380589922255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F9ED6871DF434B53AD6D3B1B15A683D03">
    <w:name w:val="F9ED6871DF434B53AD6D3B1B15A683D03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A779C5A2F74742B1A1E947267C16B4D96">
    <w:name w:val="A779C5A2F74742B1A1E947267C16B4D96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EB55410254145D890F8DB37B39D3E086">
    <w:name w:val="EEB55410254145D890F8DB37B39D3E086"/>
    <w:rsid w:val="00F32B8D"/>
    <w:pPr>
      <w:spacing w:after="0" w:line="240" w:lineRule="auto"/>
      <w:jc w:val="both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BFD7FF96661A4A65BA08E0C5A3CF3BAD2">
    <w:name w:val="BFD7FF96661A4A65BA08E0C5A3CF3BAD2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199A0782FECE4804B713E363B112E0C42">
    <w:name w:val="199A0782FECE4804B713E363B112E0C42"/>
    <w:rsid w:val="00F32B8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4CE03E6D4664D8BBDCB7A79C15D19491">
    <w:name w:val="C4CE03E6D4664D8BBDCB7A79C15D19491"/>
    <w:rsid w:val="00F32B8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67FA42729CA408A8E33C7819362CEC76">
    <w:name w:val="C67FA42729CA408A8E33C7819362CEC76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D99922D315B4494086E52B7BB7363D5C6">
    <w:name w:val="D99922D315B4494086E52B7BB7363D5C6"/>
    <w:rsid w:val="00F32B8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609C850455462397ED415E643B4B466">
    <w:name w:val="60609C850455462397ED415E643B4B466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6BB4E99407704D04887BB60EE986FEF46">
    <w:name w:val="6BB4E99407704D04887BB60EE986FEF46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7EBE3D88E7384C0599000F1EE4454E734">
    <w:name w:val="7EBE3D88E7384C0599000F1EE4454E734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F31DA2D303040069797139A890C55376">
    <w:name w:val="EF31DA2D303040069797139A890C55376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05F30BD1FB0A45BFA9DA259A01EF60762">
    <w:name w:val="05F30BD1FB0A45BFA9DA259A01EF60762"/>
    <w:rsid w:val="00F32B8D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A779C5A2F74742B1A1E947267C16B4D97">
    <w:name w:val="A779C5A2F74742B1A1E947267C16B4D97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EB55410254145D890F8DB37B39D3E087">
    <w:name w:val="EEB55410254145D890F8DB37B39D3E087"/>
    <w:rsid w:val="00447577"/>
    <w:pPr>
      <w:spacing w:after="0" w:line="240" w:lineRule="auto"/>
      <w:jc w:val="both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BFD7FF96661A4A65BA08E0C5A3CF3BAD3">
    <w:name w:val="BFD7FF96661A4A65BA08E0C5A3CF3BAD3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874472252034F7DACDD0AF28C31EE50">
    <w:name w:val="E874472252034F7DACDD0AF28C31EE50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CC0AC74EECEA4138B44854B6D74AAD52">
    <w:name w:val="CC0AC74EECEA4138B44854B6D74AAD52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99A0782FECE4804B713E363B112E0C43">
    <w:name w:val="199A0782FECE4804B713E363B112E0C43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4CE03E6D4664D8BBDCB7A79C15D19492">
    <w:name w:val="C4CE03E6D4664D8BBDCB7A79C15D19492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67FA42729CA408A8E33C7819362CEC77">
    <w:name w:val="C67FA42729CA408A8E33C7819362CEC77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D99922D315B4494086E52B7BB7363D5C7">
    <w:name w:val="D99922D315B4494086E52B7BB7363D5C7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609C850455462397ED415E643B4B467">
    <w:name w:val="60609C850455462397ED415E643B4B467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6BB4E99407704D04887BB60EE986FEF47">
    <w:name w:val="6BB4E99407704D04887BB60EE986FEF47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7EBE3D88E7384C0599000F1EE4454E735">
    <w:name w:val="7EBE3D88E7384C0599000F1EE4454E735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F31DA2D303040069797139A890C55377">
    <w:name w:val="EF31DA2D303040069797139A890C55377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05F30BD1FB0A45BFA9DA259A01EF60763">
    <w:name w:val="05F30BD1FB0A45BFA9DA259A01EF60763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A779C5A2F74742B1A1E947267C16B4D98">
    <w:name w:val="A779C5A2F74742B1A1E947267C16B4D98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EB55410254145D890F8DB37B39D3E088">
    <w:name w:val="EEB55410254145D890F8DB37B39D3E088"/>
    <w:rsid w:val="00447577"/>
    <w:pPr>
      <w:spacing w:after="0" w:line="240" w:lineRule="auto"/>
      <w:jc w:val="both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BFD7FF96661A4A65BA08E0C5A3CF3BAD4">
    <w:name w:val="BFD7FF96661A4A65BA08E0C5A3CF3BAD4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874472252034F7DACDD0AF28C31EE501">
    <w:name w:val="E874472252034F7DACDD0AF28C31EE501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CC0AC74EECEA4138B44854B6D74AAD521">
    <w:name w:val="CC0AC74EECEA4138B44854B6D74AAD521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4CE03E6D4664D8BBDCB7A79C15D19493">
    <w:name w:val="C4CE03E6D4664D8BBDCB7A79C15D19493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67FA42729CA408A8E33C7819362CEC78">
    <w:name w:val="C67FA42729CA408A8E33C7819362CEC78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D99922D315B4494086E52B7BB7363D5C8">
    <w:name w:val="D99922D315B4494086E52B7BB7363D5C8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609C850455462397ED415E643B4B468">
    <w:name w:val="60609C850455462397ED415E643B4B468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6BB4E99407704D04887BB60EE986FEF48">
    <w:name w:val="6BB4E99407704D04887BB60EE986FEF48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7EBE3D88E7384C0599000F1EE4454E736">
    <w:name w:val="7EBE3D88E7384C0599000F1EE4454E736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F31DA2D303040069797139A890C55378">
    <w:name w:val="EF31DA2D303040069797139A890C55378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05F30BD1FB0A45BFA9DA259A01EF60764">
    <w:name w:val="05F30BD1FB0A45BFA9DA259A01EF60764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6FF498961EC4A41AC00EE1C2A20D754">
    <w:name w:val="E6FF498961EC4A41AC00EE1C2A20D754"/>
    <w:rsid w:val="00447577"/>
  </w:style>
  <w:style w:type="paragraph" w:customStyle="1" w:styleId="A779C5A2F74742B1A1E947267C16B4D99">
    <w:name w:val="A779C5A2F74742B1A1E947267C16B4D99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EB55410254145D890F8DB37B39D3E089">
    <w:name w:val="EEB55410254145D890F8DB37B39D3E089"/>
    <w:rsid w:val="00447577"/>
    <w:pPr>
      <w:spacing w:after="0" w:line="240" w:lineRule="auto"/>
      <w:jc w:val="both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BFD7FF96661A4A65BA08E0C5A3CF3BAD5">
    <w:name w:val="BFD7FF96661A4A65BA08E0C5A3CF3BAD5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874472252034F7DACDD0AF28C31EE502">
    <w:name w:val="E874472252034F7DACDD0AF28C31EE502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CC0AC74EECEA4138B44854B6D74AAD522">
    <w:name w:val="CC0AC74EECEA4138B44854B6D74AAD522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266CAC17B464C02BEBE9DBFB02B54C7">
    <w:name w:val="3266CAC17B464C02BEBE9DBFB02B54C7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E0A96A20CB744B29E112DB39C682AAC">
    <w:name w:val="4E0A96A20CB744B29E112DB39C682AAC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DEAD879FCB8B43CEAAEA5867C8AFC633">
    <w:name w:val="DEAD879FCB8B43CEAAEA5867C8AFC633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67FA42729CA408A8E33C7819362CEC79">
    <w:name w:val="C67FA42729CA408A8E33C7819362CEC79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D99922D315B4494086E52B7BB7363D5C9">
    <w:name w:val="D99922D315B4494086E52B7BB7363D5C9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609C850455462397ED415E643B4B469">
    <w:name w:val="60609C850455462397ED415E643B4B469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6BB4E99407704D04887BB60EE986FEF49">
    <w:name w:val="6BB4E99407704D04887BB60EE986FEF49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7EBE3D88E7384C0599000F1EE4454E737">
    <w:name w:val="7EBE3D88E7384C0599000F1EE4454E737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F31DA2D303040069797139A890C55379">
    <w:name w:val="EF31DA2D303040069797139A890C55379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05F30BD1FB0A45BFA9DA259A01EF60765">
    <w:name w:val="05F30BD1FB0A45BFA9DA259A01EF60765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A779C5A2F74742B1A1E947267C16B4D910">
    <w:name w:val="A779C5A2F74742B1A1E947267C16B4D910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EB55410254145D890F8DB37B39D3E0810">
    <w:name w:val="EEB55410254145D890F8DB37B39D3E0810"/>
    <w:rsid w:val="00447577"/>
    <w:pPr>
      <w:spacing w:after="0" w:line="240" w:lineRule="auto"/>
      <w:jc w:val="both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BFD7FF96661A4A65BA08E0C5A3CF3BAD6">
    <w:name w:val="BFD7FF96661A4A65BA08E0C5A3CF3BAD6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874472252034F7DACDD0AF28C31EE503">
    <w:name w:val="E874472252034F7DACDD0AF28C31EE503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CC0AC74EECEA4138B44854B6D74AAD523">
    <w:name w:val="CC0AC74EECEA4138B44854B6D74AAD523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266CAC17B464C02BEBE9DBFB02B54C71">
    <w:name w:val="3266CAC17B464C02BEBE9DBFB02B54C71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E0A96A20CB744B29E112DB39C682AAC1">
    <w:name w:val="4E0A96A20CB744B29E112DB39C682AAC1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DEAD879FCB8B43CEAAEA5867C8AFC6331">
    <w:name w:val="DEAD879FCB8B43CEAAEA5867C8AFC6331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67FA42729CA408A8E33C7819362CEC710">
    <w:name w:val="C67FA42729CA408A8E33C7819362CEC710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D99922D315B4494086E52B7BB7363D5C10">
    <w:name w:val="D99922D315B4494086E52B7BB7363D5C10"/>
    <w:rsid w:val="004475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0609C850455462397ED415E643B4B4610">
    <w:name w:val="60609C850455462397ED415E643B4B4610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6BB4E99407704D04887BB60EE986FEF410">
    <w:name w:val="6BB4E99407704D04887BB60EE986FEF410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7EBE3D88E7384C0599000F1EE4454E738">
    <w:name w:val="7EBE3D88E7384C0599000F1EE4454E738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F31DA2D303040069797139A890C553710">
    <w:name w:val="EF31DA2D303040069797139A890C553710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05F30BD1FB0A45BFA9DA259A01EF60766">
    <w:name w:val="05F30BD1FB0A45BFA9DA259A01EF60766"/>
    <w:rsid w:val="00447577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46783D113FD4467D803D2685921BC0FA">
    <w:name w:val="46783D113FD4467D803D2685921BC0FA"/>
    <w:rsid w:val="00577355"/>
  </w:style>
  <w:style w:type="paragraph" w:customStyle="1" w:styleId="A779C5A2F74742B1A1E947267C16B4D911">
    <w:name w:val="A779C5A2F74742B1A1E947267C16B4D911"/>
    <w:rsid w:val="0057735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EB55410254145D890F8DB37B39D3E0811">
    <w:name w:val="EEB55410254145D890F8DB37B39D3E0811"/>
    <w:rsid w:val="00577355"/>
    <w:pPr>
      <w:spacing w:after="0" w:line="240" w:lineRule="auto"/>
      <w:jc w:val="both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BFD7FF96661A4A65BA08E0C5A3CF3BAD7">
    <w:name w:val="BFD7FF96661A4A65BA08E0C5A3CF3BAD7"/>
    <w:rsid w:val="0057735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874472252034F7DACDD0AF28C31EE504">
    <w:name w:val="E874472252034F7DACDD0AF28C31EE504"/>
    <w:rsid w:val="0057735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CC0AC74EECEA4138B44854B6D74AAD524">
    <w:name w:val="CC0AC74EECEA4138B44854B6D74AAD524"/>
    <w:rsid w:val="005773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266CAC17B464C02BEBE9DBFB02B54C72">
    <w:name w:val="3266CAC17B464C02BEBE9DBFB02B54C72"/>
    <w:rsid w:val="005773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E0A96A20CB744B29E112DB39C682AAC2">
    <w:name w:val="4E0A96A20CB744B29E112DB39C682AAC2"/>
    <w:rsid w:val="005773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DEAD879FCB8B43CEAAEA5867C8AFC6332">
    <w:name w:val="DEAD879FCB8B43CEAAEA5867C8AFC6332"/>
    <w:rsid w:val="005773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9AD3F4C1CF334934BED6709A0D8327C8">
    <w:name w:val="9AD3F4C1CF334934BED6709A0D8327C8"/>
    <w:rsid w:val="005773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67FA42729CA408A8E33C7819362CEC711">
    <w:name w:val="C67FA42729CA408A8E33C7819362CEC711"/>
    <w:rsid w:val="0057735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F3D2740027E84C669CAD0EE85A64099C">
    <w:name w:val="F3D2740027E84C669CAD0EE85A64099C"/>
    <w:rsid w:val="005773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F959B4E97C0C44EB8D41CC972E3E3D0D">
    <w:name w:val="F959B4E97C0C44EB8D41CC972E3E3D0D"/>
    <w:rsid w:val="005773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D99922D315B4494086E52B7BB7363D5C11">
    <w:name w:val="D99922D315B4494086E52B7BB7363D5C11"/>
    <w:rsid w:val="0057735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6783D113FD4467D803D2685921BC0FA1">
    <w:name w:val="46783D113FD4467D803D2685921BC0FA1"/>
    <w:rsid w:val="0057735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6BB4E99407704D04887BB60EE986FEF411">
    <w:name w:val="6BB4E99407704D04887BB60EE986FEF411"/>
    <w:rsid w:val="0057735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7EBE3D88E7384C0599000F1EE4454E739">
    <w:name w:val="7EBE3D88E7384C0599000F1EE4454E739"/>
    <w:rsid w:val="0057735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EF31DA2D303040069797139A890C553711">
    <w:name w:val="EF31DA2D303040069797139A890C553711"/>
    <w:rsid w:val="0057735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05F30BD1FB0A45BFA9DA259A01EF60767">
    <w:name w:val="05F30BD1FB0A45BFA9DA259A01EF60767"/>
    <w:rsid w:val="00577355"/>
    <w:pPr>
      <w:spacing w:after="0" w:line="240" w:lineRule="auto"/>
    </w:pPr>
    <w:rPr>
      <w:rFonts w:ascii="Times New Roman" w:eastAsia="Times New Roman" w:hAnsi="Times New Roman" w:cs="Times New Roman"/>
      <w:kern w:val="28"/>
      <w:sz w:val="24"/>
      <w:szCs w:val="20"/>
    </w:rPr>
  </w:style>
  <w:style w:type="paragraph" w:customStyle="1" w:styleId="0B750796226F4271B0B9AC7BAF8F23E5">
    <w:name w:val="0B750796226F4271B0B9AC7BAF8F23E5"/>
    <w:rsid w:val="00045D8F"/>
  </w:style>
  <w:style w:type="paragraph" w:customStyle="1" w:styleId="2DE6EFD9723F487FBCDE55A4CE26EF5A">
    <w:name w:val="2DE6EFD9723F487FBCDE55A4CE26EF5A"/>
    <w:rsid w:val="00045D8F"/>
  </w:style>
  <w:style w:type="paragraph" w:customStyle="1" w:styleId="405C004CAFFB4CD6A1983520AD2AC786">
    <w:name w:val="405C004CAFFB4CD6A1983520AD2AC786"/>
    <w:rsid w:val="00045D8F"/>
  </w:style>
  <w:style w:type="paragraph" w:customStyle="1" w:styleId="79C61EB015E749538E1684BAD979B81A">
    <w:name w:val="79C61EB015E749538E1684BAD979B81A"/>
    <w:rsid w:val="00045D8F"/>
  </w:style>
  <w:style w:type="paragraph" w:customStyle="1" w:styleId="08AC1DD880CC4E7A8F3FF2B66BA1A1D1">
    <w:name w:val="08AC1DD880CC4E7A8F3FF2B66BA1A1D1"/>
    <w:rsid w:val="00045D8F"/>
  </w:style>
  <w:style w:type="paragraph" w:customStyle="1" w:styleId="B3C25BE7647B4310A4EF72FCD1060396">
    <w:name w:val="B3C25BE7647B4310A4EF72FCD1060396"/>
    <w:rsid w:val="00045D8F"/>
  </w:style>
  <w:style w:type="paragraph" w:customStyle="1" w:styleId="AE823FDF20E04475BCCA471CD5046A86">
    <w:name w:val="AE823FDF20E04475BCCA471CD5046A86"/>
    <w:rsid w:val="00045D8F"/>
  </w:style>
  <w:style w:type="paragraph" w:customStyle="1" w:styleId="ED250074D75041D7B6C796C424D02E5D">
    <w:name w:val="ED250074D75041D7B6C796C424D02E5D"/>
    <w:rsid w:val="00045D8F"/>
  </w:style>
  <w:style w:type="paragraph" w:customStyle="1" w:styleId="7AA172050BE44A0983541D52A6BC132B">
    <w:name w:val="7AA172050BE44A0983541D52A6BC132B"/>
    <w:rsid w:val="00045D8F"/>
  </w:style>
  <w:style w:type="paragraph" w:customStyle="1" w:styleId="EEB44B2855E64D58B970E31320FAB84F">
    <w:name w:val="EEB44B2855E64D58B970E31320FAB84F"/>
    <w:rsid w:val="00045D8F"/>
  </w:style>
  <w:style w:type="paragraph" w:customStyle="1" w:styleId="2B36C6DE3ED54474B08C712662865133">
    <w:name w:val="2B36C6DE3ED54474B08C712662865133"/>
    <w:rsid w:val="00045D8F"/>
  </w:style>
  <w:style w:type="paragraph" w:customStyle="1" w:styleId="5B8ACC8FF5CF415B8C4323D898B5BB1C">
    <w:name w:val="5B8ACC8FF5CF415B8C4323D898B5BB1C"/>
    <w:rsid w:val="00045D8F"/>
  </w:style>
  <w:style w:type="paragraph" w:customStyle="1" w:styleId="2D8B969003CA48DD8DEEE3DD0827D119">
    <w:name w:val="2D8B969003CA48DD8DEEE3DD0827D119"/>
    <w:rsid w:val="00045D8F"/>
  </w:style>
  <w:style w:type="paragraph" w:customStyle="1" w:styleId="90719780341E43D2A271F51299F1CCFF">
    <w:name w:val="90719780341E43D2A271F51299F1CCFF"/>
    <w:rsid w:val="00045D8F"/>
  </w:style>
  <w:style w:type="paragraph" w:customStyle="1" w:styleId="418889F5CF614DFDBF8E6D0467982075">
    <w:name w:val="418889F5CF614DFDBF8E6D0467982075"/>
    <w:rsid w:val="00045D8F"/>
  </w:style>
  <w:style w:type="paragraph" w:customStyle="1" w:styleId="5A0ABF4D65B34868820A4A2F47ADA169">
    <w:name w:val="5A0ABF4D65B34868820A4A2F47ADA169"/>
    <w:rsid w:val="00045D8F"/>
  </w:style>
  <w:style w:type="paragraph" w:customStyle="1" w:styleId="45CC9D4A58C94EAFBDE436DA7FE35561">
    <w:name w:val="45CC9D4A58C94EAFBDE436DA7FE35561"/>
    <w:rsid w:val="00045D8F"/>
  </w:style>
  <w:style w:type="paragraph" w:customStyle="1" w:styleId="005F910DA6DB4C8C86C014125359FA57">
    <w:name w:val="005F910DA6DB4C8C86C014125359FA57"/>
    <w:rsid w:val="00045D8F"/>
  </w:style>
  <w:style w:type="paragraph" w:customStyle="1" w:styleId="0C8781E26AB146E193000E23AD52B6D0">
    <w:name w:val="0C8781E26AB146E193000E23AD52B6D0"/>
    <w:rsid w:val="00045D8F"/>
  </w:style>
  <w:style w:type="paragraph" w:customStyle="1" w:styleId="FD73F5A774284DAC844D78C19E01F3D7">
    <w:name w:val="FD73F5A774284DAC844D78C19E01F3D7"/>
    <w:rsid w:val="00045D8F"/>
  </w:style>
  <w:style w:type="paragraph" w:customStyle="1" w:styleId="BAF42D5C48E34A3F8C4316848D870978">
    <w:name w:val="BAF42D5C48E34A3F8C4316848D870978"/>
    <w:rsid w:val="00D121F0"/>
  </w:style>
  <w:style w:type="paragraph" w:customStyle="1" w:styleId="98DA1FEEE29247948F215E876D2A5CA7">
    <w:name w:val="98DA1FEEE29247948F215E876D2A5CA7"/>
    <w:rsid w:val="00D121F0"/>
  </w:style>
  <w:style w:type="paragraph" w:customStyle="1" w:styleId="0C027F5FE9434A1888BD8C638E7C94CE">
    <w:name w:val="0C027F5FE9434A1888BD8C638E7C94CE"/>
    <w:rsid w:val="00D121F0"/>
  </w:style>
  <w:style w:type="paragraph" w:customStyle="1" w:styleId="900077335D1D4518A021B68BABFEA4D4">
    <w:name w:val="900077335D1D4518A021B68BABFEA4D4"/>
    <w:rsid w:val="00D121F0"/>
  </w:style>
  <w:style w:type="paragraph" w:customStyle="1" w:styleId="F5FEEA4ECF654CFFB2E922BC42261B1F">
    <w:name w:val="F5FEEA4ECF654CFFB2E922BC42261B1F"/>
    <w:rsid w:val="00D121F0"/>
  </w:style>
  <w:style w:type="paragraph" w:customStyle="1" w:styleId="9EF06CAE1C344E7FBEC78B91FFE80633">
    <w:name w:val="9EF06CAE1C344E7FBEC78B91FFE80633"/>
    <w:rsid w:val="00D121F0"/>
  </w:style>
  <w:style w:type="paragraph" w:customStyle="1" w:styleId="6877160C8F6E4C738A092EAA5310E726">
    <w:name w:val="6877160C8F6E4C738A092EAA5310E726"/>
    <w:rsid w:val="00D121F0"/>
  </w:style>
  <w:style w:type="paragraph" w:customStyle="1" w:styleId="9F3407038B2B4DB8AA119B3DC43AEB13">
    <w:name w:val="9F3407038B2B4DB8AA119B3DC43AEB13"/>
    <w:rsid w:val="00D121F0"/>
  </w:style>
  <w:style w:type="paragraph" w:customStyle="1" w:styleId="EE41FA1EE28340AEBA592A2204101C68">
    <w:name w:val="EE41FA1EE28340AEBA592A2204101C68"/>
    <w:rsid w:val="00D121F0"/>
  </w:style>
  <w:style w:type="paragraph" w:customStyle="1" w:styleId="6DEDAA7C43BD46E79BD0BCB8F9A88913">
    <w:name w:val="6DEDAA7C43BD46E79BD0BCB8F9A88913"/>
    <w:rsid w:val="00D121F0"/>
  </w:style>
  <w:style w:type="paragraph" w:customStyle="1" w:styleId="EB094689454A4191A666AF8EC5BF1AC4">
    <w:name w:val="EB094689454A4191A666AF8EC5BF1AC4"/>
    <w:rsid w:val="00D121F0"/>
  </w:style>
  <w:style w:type="paragraph" w:customStyle="1" w:styleId="B56E550533A0475080C0791CC904B352">
    <w:name w:val="B56E550533A0475080C0791CC904B352"/>
    <w:rsid w:val="00D121F0"/>
  </w:style>
  <w:style w:type="paragraph" w:customStyle="1" w:styleId="0780C4B9E759452DA3ECE5ACF2BB14DA">
    <w:name w:val="0780C4B9E759452DA3ECE5ACF2BB14DA"/>
    <w:rsid w:val="00D121F0"/>
  </w:style>
  <w:style w:type="paragraph" w:customStyle="1" w:styleId="4EEEDBD9FB454988852883707A52069F">
    <w:name w:val="4EEEDBD9FB454988852883707A52069F"/>
    <w:rsid w:val="00D121F0"/>
  </w:style>
  <w:style w:type="paragraph" w:customStyle="1" w:styleId="0CCF2ED87E8E404A827BBD8AEA056AF8">
    <w:name w:val="0CCF2ED87E8E404A827BBD8AEA056AF8"/>
    <w:rsid w:val="00D121F0"/>
  </w:style>
  <w:style w:type="paragraph" w:customStyle="1" w:styleId="6B365B25933446AC91BEF5BFBC36DB83">
    <w:name w:val="6B365B25933446AC91BEF5BFBC36DB83"/>
    <w:rsid w:val="00D121F0"/>
  </w:style>
  <w:style w:type="paragraph" w:customStyle="1" w:styleId="13CEF0B1ADF9458DAEFA168DD8D6BF65">
    <w:name w:val="13CEF0B1ADF9458DAEFA168DD8D6BF65"/>
    <w:rsid w:val="00D121F0"/>
  </w:style>
  <w:style w:type="paragraph" w:customStyle="1" w:styleId="229005EA62CB4DA0A894D220D69B385E">
    <w:name w:val="229005EA62CB4DA0A894D220D69B385E"/>
    <w:rsid w:val="00D121F0"/>
  </w:style>
  <w:style w:type="paragraph" w:customStyle="1" w:styleId="359F6C8334E4476A95559CBDC4DCFA6E">
    <w:name w:val="359F6C8334E4476A95559CBDC4DCFA6E"/>
    <w:rsid w:val="00D121F0"/>
  </w:style>
  <w:style w:type="paragraph" w:customStyle="1" w:styleId="3DC3969F41CC4A7C93A335D7945D0494">
    <w:name w:val="3DC3969F41CC4A7C93A335D7945D0494"/>
    <w:rsid w:val="00D121F0"/>
  </w:style>
  <w:style w:type="paragraph" w:customStyle="1" w:styleId="9C214B03D6F74B848093F0329A460B44">
    <w:name w:val="9C214B03D6F74B848093F0329A460B44"/>
    <w:rsid w:val="004D3CA3"/>
  </w:style>
  <w:style w:type="paragraph" w:customStyle="1" w:styleId="C123B52FA723495990EEE6B615D9710B">
    <w:name w:val="C123B52FA723495990EEE6B615D9710B"/>
    <w:rsid w:val="004D3CA3"/>
  </w:style>
  <w:style w:type="paragraph" w:customStyle="1" w:styleId="E97B1B7C5ACA4EE69FC8101EDB763BC8">
    <w:name w:val="E97B1B7C5ACA4EE69FC8101EDB763BC8"/>
    <w:rsid w:val="004D3CA3"/>
  </w:style>
  <w:style w:type="paragraph" w:customStyle="1" w:styleId="5383DE94442C415B8411F9822D49AB29">
    <w:name w:val="5383DE94442C415B8411F9822D49AB29"/>
    <w:rsid w:val="004D3CA3"/>
  </w:style>
  <w:style w:type="paragraph" w:customStyle="1" w:styleId="EAF702065275474AB76D158A6C7F8DB3">
    <w:name w:val="EAF702065275474AB76D158A6C7F8DB3"/>
    <w:rsid w:val="004D3CA3"/>
  </w:style>
  <w:style w:type="paragraph" w:customStyle="1" w:styleId="67C8D470BF984971B0E74E2E936C1498">
    <w:name w:val="67C8D470BF984971B0E74E2E936C1498"/>
    <w:rsid w:val="004D3CA3"/>
  </w:style>
  <w:style w:type="paragraph" w:customStyle="1" w:styleId="1F5393ECD12249D687582388DCF5E9D0">
    <w:name w:val="1F5393ECD12249D687582388DCF5E9D0"/>
    <w:rsid w:val="004D3CA3"/>
  </w:style>
  <w:style w:type="paragraph" w:customStyle="1" w:styleId="D9A97E4E74E74EA7815D4F352A4701BF">
    <w:name w:val="D9A97E4E74E74EA7815D4F352A4701BF"/>
    <w:rsid w:val="004D3CA3"/>
  </w:style>
  <w:style w:type="paragraph" w:customStyle="1" w:styleId="A99CEEB318CF48D2ABA7D6409F513080">
    <w:name w:val="A99CEEB318CF48D2ABA7D6409F513080"/>
    <w:rsid w:val="004D3CA3"/>
  </w:style>
  <w:style w:type="paragraph" w:customStyle="1" w:styleId="FF25A5FE37D2483DB62295492354058B">
    <w:name w:val="FF25A5FE37D2483DB62295492354058B"/>
    <w:rsid w:val="004D3CA3"/>
  </w:style>
  <w:style w:type="paragraph" w:customStyle="1" w:styleId="2CDE2E30E55844E6A1CE5AB6B94F32FD">
    <w:name w:val="2CDE2E30E55844E6A1CE5AB6B94F32FD"/>
    <w:rsid w:val="004D3CA3"/>
  </w:style>
  <w:style w:type="paragraph" w:customStyle="1" w:styleId="63FF543407014061916A7F2B19FD6210">
    <w:name w:val="63FF543407014061916A7F2B19FD6210"/>
    <w:rsid w:val="004D3CA3"/>
  </w:style>
  <w:style w:type="paragraph" w:customStyle="1" w:styleId="CBED679390514627B04932CE83AC4569">
    <w:name w:val="CBED679390514627B04932CE83AC4569"/>
    <w:rsid w:val="004D3CA3"/>
  </w:style>
  <w:style w:type="paragraph" w:customStyle="1" w:styleId="E736BF4855BE416DB938FF5BEEF937C1">
    <w:name w:val="E736BF4855BE416DB938FF5BEEF937C1"/>
    <w:rsid w:val="004D3CA3"/>
  </w:style>
  <w:style w:type="paragraph" w:customStyle="1" w:styleId="10DD5A8AD3A44C42B88BADE09BA1E607">
    <w:name w:val="10DD5A8AD3A44C42B88BADE09BA1E607"/>
    <w:rsid w:val="004D3CA3"/>
  </w:style>
  <w:style w:type="paragraph" w:customStyle="1" w:styleId="14E6D51595B643BD91BB13FDADEC13D5">
    <w:name w:val="14E6D51595B643BD91BB13FDADEC13D5"/>
    <w:rsid w:val="004D3CA3"/>
  </w:style>
  <w:style w:type="paragraph" w:customStyle="1" w:styleId="B36986A3F5DC4982B9ACA4F941CEE6B1">
    <w:name w:val="B36986A3F5DC4982B9ACA4F941CEE6B1"/>
    <w:rsid w:val="004D3CA3"/>
  </w:style>
  <w:style w:type="paragraph" w:customStyle="1" w:styleId="63A2C9E2E60941EEBB0839945FCAD68B">
    <w:name w:val="63A2C9E2E60941EEBB0839945FCAD68B"/>
    <w:rsid w:val="004D3CA3"/>
  </w:style>
  <w:style w:type="paragraph" w:customStyle="1" w:styleId="A6F3D2BE61244B3C9EE30265DBC1183A">
    <w:name w:val="A6F3D2BE61244B3C9EE30265DBC1183A"/>
    <w:rsid w:val="004D3CA3"/>
  </w:style>
  <w:style w:type="paragraph" w:customStyle="1" w:styleId="662C9A181092446F8F0F693EE1399819">
    <w:name w:val="662C9A181092446F8F0F693EE1399819"/>
    <w:rsid w:val="004D3CA3"/>
  </w:style>
  <w:style w:type="paragraph" w:customStyle="1" w:styleId="12BAD06A535F40AF81F42493A5157861">
    <w:name w:val="12BAD06A535F40AF81F42493A5157861"/>
    <w:rsid w:val="00E065A1"/>
  </w:style>
  <w:style w:type="paragraph" w:customStyle="1" w:styleId="12008F5CBD5B46B8BE56CAE82A05EC0A">
    <w:name w:val="12008F5CBD5B46B8BE56CAE82A05EC0A"/>
    <w:rsid w:val="00E065A1"/>
  </w:style>
  <w:style w:type="paragraph" w:customStyle="1" w:styleId="0344137374D1474980491D0E69B34265">
    <w:name w:val="0344137374D1474980491D0E69B34265"/>
    <w:rsid w:val="00E065A1"/>
  </w:style>
  <w:style w:type="paragraph" w:customStyle="1" w:styleId="03B1B6A5BE714B04B0C4D3D326D54C13">
    <w:name w:val="03B1B6A5BE714B04B0C4D3D326D54C13"/>
    <w:rsid w:val="00E065A1"/>
  </w:style>
  <w:style w:type="paragraph" w:customStyle="1" w:styleId="DD41B5275F9E49098B3E3BCADFF22E61">
    <w:name w:val="DD41B5275F9E49098B3E3BCADFF22E61"/>
    <w:rsid w:val="00E065A1"/>
  </w:style>
  <w:style w:type="paragraph" w:customStyle="1" w:styleId="B700D6411F2B4C1CA3E14233FFD7C78A">
    <w:name w:val="B700D6411F2B4C1CA3E14233FFD7C78A"/>
    <w:rsid w:val="00E065A1"/>
  </w:style>
  <w:style w:type="paragraph" w:customStyle="1" w:styleId="A55325941DCA46FB9B43C6E6159EB2DF">
    <w:name w:val="A55325941DCA46FB9B43C6E6159EB2DF"/>
    <w:rsid w:val="00E065A1"/>
  </w:style>
  <w:style w:type="paragraph" w:customStyle="1" w:styleId="A76073C20F544E53BE5AD448F026A93B">
    <w:name w:val="A76073C20F544E53BE5AD448F026A93B"/>
    <w:rsid w:val="00E065A1"/>
  </w:style>
  <w:style w:type="paragraph" w:customStyle="1" w:styleId="3BA33D20AD884ADFB6307A819ACD88F5">
    <w:name w:val="3BA33D20AD884ADFB6307A819ACD88F5"/>
    <w:rsid w:val="00E065A1"/>
  </w:style>
  <w:style w:type="paragraph" w:customStyle="1" w:styleId="0A912D06F10F4E4386582722A8662256">
    <w:name w:val="0A912D06F10F4E4386582722A8662256"/>
    <w:rsid w:val="00E065A1"/>
  </w:style>
  <w:style w:type="paragraph" w:customStyle="1" w:styleId="3E583BA4D90A4197AD15F6F76E9E3C4D">
    <w:name w:val="3E583BA4D90A4197AD15F6F76E9E3C4D"/>
    <w:rsid w:val="00E065A1"/>
  </w:style>
  <w:style w:type="paragraph" w:customStyle="1" w:styleId="C7652372232445CF916FF2B3DB9F2445">
    <w:name w:val="C7652372232445CF916FF2B3DB9F2445"/>
    <w:rsid w:val="00E065A1"/>
  </w:style>
  <w:style w:type="paragraph" w:customStyle="1" w:styleId="83DA6211799B4FAEA443C8DE93F0520A">
    <w:name w:val="83DA6211799B4FAEA443C8DE93F0520A"/>
    <w:rsid w:val="00E065A1"/>
  </w:style>
  <w:style w:type="paragraph" w:customStyle="1" w:styleId="AC586D449B764042A31756A0A815623A">
    <w:name w:val="AC586D449B764042A31756A0A815623A"/>
    <w:rsid w:val="00E065A1"/>
  </w:style>
  <w:style w:type="paragraph" w:customStyle="1" w:styleId="980C92BB198243D1803967B241038590">
    <w:name w:val="980C92BB198243D1803967B241038590"/>
    <w:rsid w:val="00E065A1"/>
  </w:style>
  <w:style w:type="paragraph" w:customStyle="1" w:styleId="D1467A8F2F934257B6AE5529F086BEF4">
    <w:name w:val="D1467A8F2F934257B6AE5529F086BEF4"/>
    <w:rsid w:val="00E065A1"/>
  </w:style>
  <w:style w:type="paragraph" w:customStyle="1" w:styleId="B99EDD7AE5B14554874C4370BBB02F7B">
    <w:name w:val="B99EDD7AE5B14554874C4370BBB02F7B"/>
    <w:rsid w:val="004E2941"/>
  </w:style>
  <w:style w:type="paragraph" w:customStyle="1" w:styleId="536343B9B433431EA829974190844CE5">
    <w:name w:val="536343B9B433431EA829974190844CE5"/>
    <w:rsid w:val="004E2941"/>
  </w:style>
  <w:style w:type="paragraph" w:customStyle="1" w:styleId="EEFB84ABEC9542069BB9C2429E8740F1">
    <w:name w:val="EEFB84ABEC9542069BB9C2429E8740F1"/>
    <w:rsid w:val="004E2941"/>
  </w:style>
  <w:style w:type="paragraph" w:customStyle="1" w:styleId="78ACE8EC519D4DB1ABC0C8BB63E2ABD7">
    <w:name w:val="78ACE8EC519D4DB1ABC0C8BB63E2ABD7"/>
    <w:rsid w:val="004E2941"/>
  </w:style>
  <w:style w:type="paragraph" w:customStyle="1" w:styleId="376A15FE0A4142CF90D7ED9C0A771918">
    <w:name w:val="376A15FE0A4142CF90D7ED9C0A771918"/>
    <w:rsid w:val="00CD7CB8"/>
  </w:style>
  <w:style w:type="paragraph" w:customStyle="1" w:styleId="C053021004D84797844AEB66EF21B1C6">
    <w:name w:val="C053021004D84797844AEB66EF21B1C6"/>
    <w:rsid w:val="00CD7CB8"/>
  </w:style>
  <w:style w:type="paragraph" w:customStyle="1" w:styleId="1359B52DE601472BAAC396FB8C0AC6C9">
    <w:name w:val="1359B52DE601472BAAC396FB8C0AC6C9"/>
    <w:rsid w:val="00CD7CB8"/>
  </w:style>
  <w:style w:type="paragraph" w:customStyle="1" w:styleId="57DB1559EA6D40DD9510D7437485A449">
    <w:name w:val="57DB1559EA6D40DD9510D7437485A449"/>
    <w:rsid w:val="00CD7CB8"/>
  </w:style>
  <w:style w:type="paragraph" w:customStyle="1" w:styleId="968BA9E5088F469AB948DE8F2A983719">
    <w:name w:val="968BA9E5088F469AB948DE8F2A983719"/>
    <w:rsid w:val="00CD7CB8"/>
  </w:style>
  <w:style w:type="paragraph" w:customStyle="1" w:styleId="88A5596C01D648DD8228C15C597B7ED0">
    <w:name w:val="88A5596C01D648DD8228C15C597B7ED0"/>
    <w:rsid w:val="00CD7CB8"/>
  </w:style>
  <w:style w:type="paragraph" w:customStyle="1" w:styleId="B676BECFB68B4A1EA40F1B3FA00983EF">
    <w:name w:val="B676BECFB68B4A1EA40F1B3FA00983EF"/>
    <w:rsid w:val="00CD7CB8"/>
  </w:style>
  <w:style w:type="paragraph" w:customStyle="1" w:styleId="97268738A27649B9AB34202FB6F64898">
    <w:name w:val="97268738A27649B9AB34202FB6F64898"/>
    <w:rsid w:val="00CD7CB8"/>
  </w:style>
  <w:style w:type="paragraph" w:customStyle="1" w:styleId="FAB6A28865B046AEA154DB8C1C816DB4">
    <w:name w:val="FAB6A28865B046AEA154DB8C1C816DB4"/>
    <w:rsid w:val="00CD7CB8"/>
  </w:style>
  <w:style w:type="paragraph" w:customStyle="1" w:styleId="E8EFE25874D44DCF8D0C7519D00A6368">
    <w:name w:val="E8EFE25874D44DCF8D0C7519D00A6368"/>
    <w:rsid w:val="00CD7CB8"/>
  </w:style>
  <w:style w:type="paragraph" w:customStyle="1" w:styleId="7E23A7ABD854402190C8738F69CFC105">
    <w:name w:val="7E23A7ABD854402190C8738F69CFC105"/>
    <w:rsid w:val="00CD7CB8"/>
  </w:style>
  <w:style w:type="paragraph" w:customStyle="1" w:styleId="632789424679477BB841F3956C853BD9">
    <w:name w:val="632789424679477BB841F3956C853BD9"/>
    <w:rsid w:val="00CD7CB8"/>
  </w:style>
  <w:style w:type="paragraph" w:customStyle="1" w:styleId="ED89F41EB9FA44B0A864C90E4E6F1849">
    <w:name w:val="ED89F41EB9FA44B0A864C90E4E6F1849"/>
    <w:rsid w:val="00CD7CB8"/>
  </w:style>
  <w:style w:type="paragraph" w:customStyle="1" w:styleId="2A0D2B90FFE34CA48E6AAD4247389809">
    <w:name w:val="2A0D2B90FFE34CA48E6AAD4247389809"/>
    <w:rsid w:val="00CD7CB8"/>
  </w:style>
  <w:style w:type="paragraph" w:customStyle="1" w:styleId="30E3EC2E0FE3498187F5C25BFB23AF26">
    <w:name w:val="30E3EC2E0FE3498187F5C25BFB23AF26"/>
    <w:rsid w:val="00CD7CB8"/>
  </w:style>
  <w:style w:type="paragraph" w:customStyle="1" w:styleId="6560DCD0D911456985B44435EE2E1F19">
    <w:name w:val="6560DCD0D911456985B44435EE2E1F19"/>
    <w:rsid w:val="00CD7CB8"/>
  </w:style>
  <w:style w:type="paragraph" w:customStyle="1" w:styleId="CE6566F35DEF41DC8B6FA55B448392AC">
    <w:name w:val="CE6566F35DEF41DC8B6FA55B448392AC"/>
    <w:rsid w:val="003E191E"/>
  </w:style>
  <w:style w:type="paragraph" w:customStyle="1" w:styleId="5A4F7101B990480FAD54BEEBC7661837">
    <w:name w:val="5A4F7101B990480FAD54BEEBC7661837"/>
    <w:rsid w:val="003E191E"/>
  </w:style>
  <w:style w:type="paragraph" w:customStyle="1" w:styleId="3C4222A46A2544E2A1EB4DF7B35E9C52">
    <w:name w:val="3C4222A46A2544E2A1EB4DF7B35E9C52"/>
    <w:rsid w:val="003E191E"/>
  </w:style>
  <w:style w:type="paragraph" w:customStyle="1" w:styleId="04734C6F5C244190AA9EB380261BAF7F">
    <w:name w:val="04734C6F5C244190AA9EB380261BAF7F"/>
    <w:rsid w:val="003E191E"/>
  </w:style>
  <w:style w:type="paragraph" w:customStyle="1" w:styleId="5F78FDAA445E445EABFA61DE0180074C">
    <w:name w:val="5F78FDAA445E445EABFA61DE0180074C"/>
    <w:rsid w:val="003E191E"/>
  </w:style>
  <w:style w:type="paragraph" w:customStyle="1" w:styleId="8C8B1307F7F14E2CA7604FDA3FB7FF04">
    <w:name w:val="8C8B1307F7F14E2CA7604FDA3FB7FF04"/>
    <w:rsid w:val="003E191E"/>
  </w:style>
  <w:style w:type="paragraph" w:customStyle="1" w:styleId="6643BBADC1914682B154DC41C55E608E">
    <w:name w:val="6643BBADC1914682B154DC41C55E608E"/>
    <w:rsid w:val="003E191E"/>
  </w:style>
  <w:style w:type="paragraph" w:customStyle="1" w:styleId="104B7D6159DA40CE84098617EFA0EB5F">
    <w:name w:val="104B7D6159DA40CE84098617EFA0EB5F"/>
    <w:rsid w:val="003E191E"/>
  </w:style>
  <w:style w:type="paragraph" w:customStyle="1" w:styleId="172D74F4876E4307AE323F6DB824F257">
    <w:name w:val="172D74F4876E4307AE323F6DB824F257"/>
    <w:rsid w:val="003E191E"/>
  </w:style>
  <w:style w:type="paragraph" w:customStyle="1" w:styleId="CA9F8AC3ABBA48D48D2CED66FDD364C0">
    <w:name w:val="CA9F8AC3ABBA48D48D2CED66FDD364C0"/>
    <w:rsid w:val="003E191E"/>
  </w:style>
  <w:style w:type="paragraph" w:customStyle="1" w:styleId="0B141B165A54493C8E08C6750C359333">
    <w:name w:val="0B141B165A54493C8E08C6750C359333"/>
    <w:rsid w:val="003E191E"/>
  </w:style>
  <w:style w:type="paragraph" w:customStyle="1" w:styleId="37BEBE996E5B4347AA324A5C1335771F">
    <w:name w:val="37BEBE996E5B4347AA324A5C1335771F"/>
    <w:rsid w:val="003E191E"/>
  </w:style>
  <w:style w:type="paragraph" w:customStyle="1" w:styleId="9FAA4ADA28E6446E9747C897A6AA25E4">
    <w:name w:val="9FAA4ADA28E6446E9747C897A6AA25E4"/>
    <w:rsid w:val="003E191E"/>
  </w:style>
  <w:style w:type="paragraph" w:customStyle="1" w:styleId="9368B57F80CD46E7956F5B709A6A8928">
    <w:name w:val="9368B57F80CD46E7956F5B709A6A8928"/>
    <w:rsid w:val="003E191E"/>
  </w:style>
  <w:style w:type="paragraph" w:customStyle="1" w:styleId="C75E043E110440FD81C645510B1797E3">
    <w:name w:val="C75E043E110440FD81C645510B1797E3"/>
    <w:rsid w:val="003E191E"/>
  </w:style>
  <w:style w:type="paragraph" w:customStyle="1" w:styleId="CF85648637C04EAB86AD0A1BFF58B2E1">
    <w:name w:val="CF85648637C04EAB86AD0A1BFF58B2E1"/>
    <w:rsid w:val="003E191E"/>
  </w:style>
  <w:style w:type="paragraph" w:customStyle="1" w:styleId="535906AE907C4F54B116B7B3F700F0D1">
    <w:name w:val="535906AE907C4F54B116B7B3F700F0D1"/>
    <w:rsid w:val="003E191E"/>
  </w:style>
  <w:style w:type="paragraph" w:customStyle="1" w:styleId="7A0DCB76F1AF41FEAA291B6FE27E4DE5">
    <w:name w:val="7A0DCB76F1AF41FEAA291B6FE27E4DE5"/>
    <w:rsid w:val="003E191E"/>
  </w:style>
  <w:style w:type="paragraph" w:customStyle="1" w:styleId="375E657D1CBC475C91035A69A8AF05FF">
    <w:name w:val="375E657D1CBC475C91035A69A8AF05FF"/>
    <w:rsid w:val="003E191E"/>
  </w:style>
  <w:style w:type="paragraph" w:customStyle="1" w:styleId="352C3991FF6B4AFC85F52262647CB50C">
    <w:name w:val="352C3991FF6B4AFC85F52262647CB50C"/>
    <w:rsid w:val="003E191E"/>
  </w:style>
  <w:style w:type="paragraph" w:customStyle="1" w:styleId="45250CD0CE0E45C0866ECDBB0223D4D0">
    <w:name w:val="45250CD0CE0E45C0866ECDBB0223D4D0"/>
    <w:rsid w:val="006F777D"/>
  </w:style>
  <w:style w:type="paragraph" w:customStyle="1" w:styleId="CD1A0C93DA3C4677A42DB6F112CE03A3">
    <w:name w:val="CD1A0C93DA3C4677A42DB6F112CE03A3"/>
    <w:rsid w:val="006F777D"/>
  </w:style>
  <w:style w:type="paragraph" w:customStyle="1" w:styleId="2C7B4C8EAF1D4810AE953B6A7B909986">
    <w:name w:val="2C7B4C8EAF1D4810AE953B6A7B909986"/>
    <w:rsid w:val="006F777D"/>
  </w:style>
  <w:style w:type="paragraph" w:customStyle="1" w:styleId="D8BBA505B25748828BC032AC6B4ADF65">
    <w:name w:val="D8BBA505B25748828BC032AC6B4ADF65"/>
    <w:rsid w:val="006F777D"/>
  </w:style>
  <w:style w:type="paragraph" w:customStyle="1" w:styleId="B8EA44FC3AED4AC1BEF0513D012C33C8">
    <w:name w:val="B8EA44FC3AED4AC1BEF0513D012C33C8"/>
    <w:rsid w:val="006F777D"/>
  </w:style>
  <w:style w:type="paragraph" w:customStyle="1" w:styleId="836917638F1E4B6E935783F8479CC68C">
    <w:name w:val="836917638F1E4B6E935783F8479CC68C"/>
    <w:rsid w:val="006F777D"/>
  </w:style>
  <w:style w:type="paragraph" w:customStyle="1" w:styleId="45A3915EC9F645CBA4C509AFAEEF35AB">
    <w:name w:val="45A3915EC9F645CBA4C509AFAEEF35AB"/>
    <w:rsid w:val="006F777D"/>
  </w:style>
  <w:style w:type="paragraph" w:customStyle="1" w:styleId="21143DA9ED304A48BA5315326B4DC2AF">
    <w:name w:val="21143DA9ED304A48BA5315326B4DC2AF"/>
    <w:rsid w:val="006F777D"/>
  </w:style>
  <w:style w:type="paragraph" w:customStyle="1" w:styleId="777BEA54E0E7457FB1F75E23490AF9D5">
    <w:name w:val="777BEA54E0E7457FB1F75E23490AF9D5"/>
    <w:rsid w:val="006F777D"/>
  </w:style>
  <w:style w:type="paragraph" w:customStyle="1" w:styleId="07462A741F9A475D9DAB9BD40F57997E">
    <w:name w:val="07462A741F9A475D9DAB9BD40F57997E"/>
    <w:rsid w:val="006F777D"/>
  </w:style>
  <w:style w:type="paragraph" w:customStyle="1" w:styleId="36E4667319E34C53B64C7744343AFAC3">
    <w:name w:val="36E4667319E34C53B64C7744343AFAC3"/>
    <w:rsid w:val="006F777D"/>
  </w:style>
  <w:style w:type="paragraph" w:customStyle="1" w:styleId="C5BAC98B7C5943FB992EC59ABC2ECC7D">
    <w:name w:val="C5BAC98B7C5943FB992EC59ABC2ECC7D"/>
    <w:rsid w:val="006F777D"/>
  </w:style>
  <w:style w:type="paragraph" w:customStyle="1" w:styleId="77B6311A50804D1C95CE628CABAC677E">
    <w:name w:val="77B6311A50804D1C95CE628CABAC677E"/>
    <w:rsid w:val="006F777D"/>
  </w:style>
  <w:style w:type="paragraph" w:customStyle="1" w:styleId="4ED224E155CF419CB42F71C21EF6B71C">
    <w:name w:val="4ED224E155CF419CB42F71C21EF6B71C"/>
    <w:rsid w:val="006F777D"/>
  </w:style>
  <w:style w:type="paragraph" w:customStyle="1" w:styleId="6DB589EF5A6E4037A196754626E21F1E">
    <w:name w:val="6DB589EF5A6E4037A196754626E21F1E"/>
    <w:rsid w:val="006F777D"/>
  </w:style>
  <w:style w:type="paragraph" w:customStyle="1" w:styleId="24C9C564FCE04E538D02417A14B9F17A">
    <w:name w:val="24C9C564FCE04E538D02417A14B9F17A"/>
    <w:rsid w:val="006F777D"/>
  </w:style>
  <w:style w:type="paragraph" w:customStyle="1" w:styleId="7344744B1EA947E0A4E240A8CAEF10DC">
    <w:name w:val="7344744B1EA947E0A4E240A8CAEF10DC"/>
    <w:rsid w:val="00D13B65"/>
  </w:style>
  <w:style w:type="paragraph" w:customStyle="1" w:styleId="0482B3B3EC9B4BCA99F1B3307E004418">
    <w:name w:val="0482B3B3EC9B4BCA99F1B3307E004418"/>
    <w:rsid w:val="00D13B65"/>
  </w:style>
  <w:style w:type="paragraph" w:customStyle="1" w:styleId="DBF978759FA94F52B194F27E5BED737F">
    <w:name w:val="DBF978759FA94F52B194F27E5BED737F"/>
    <w:rsid w:val="00D13B65"/>
  </w:style>
  <w:style w:type="paragraph" w:customStyle="1" w:styleId="AF7B5D5620C541B7AEAA5E38D408939B">
    <w:name w:val="AF7B5D5620C541B7AEAA5E38D408939B"/>
    <w:rsid w:val="00D13B65"/>
  </w:style>
  <w:style w:type="paragraph" w:customStyle="1" w:styleId="95DE40B50489468AABA11AB319AB1D1D">
    <w:name w:val="95DE40B50489468AABA11AB319AB1D1D"/>
    <w:rsid w:val="00D13B65"/>
  </w:style>
  <w:style w:type="paragraph" w:customStyle="1" w:styleId="BCF2DBDCDC244BF6973F9402C586F701">
    <w:name w:val="BCF2DBDCDC244BF6973F9402C586F701"/>
    <w:rsid w:val="00D13B65"/>
  </w:style>
  <w:style w:type="paragraph" w:customStyle="1" w:styleId="CD574FE41B154CC1ADD9FD36F21931D4">
    <w:name w:val="CD574FE41B154CC1ADD9FD36F21931D4"/>
    <w:rsid w:val="00D13B65"/>
  </w:style>
  <w:style w:type="paragraph" w:customStyle="1" w:styleId="17E7CBFCEEEC407782D6E5E97A730DC8">
    <w:name w:val="17E7CBFCEEEC407782D6E5E97A730DC8"/>
    <w:rsid w:val="00D13B65"/>
  </w:style>
  <w:style w:type="paragraph" w:customStyle="1" w:styleId="73419BAA628642D8846536E34B61E74C">
    <w:name w:val="73419BAA628642D8846536E34B61E74C"/>
    <w:rsid w:val="00D13B65"/>
  </w:style>
  <w:style w:type="paragraph" w:customStyle="1" w:styleId="2540283B08AC4F13B71DC54B3FC9E8F8">
    <w:name w:val="2540283B08AC4F13B71DC54B3FC9E8F8"/>
    <w:rsid w:val="00D13B65"/>
  </w:style>
  <w:style w:type="paragraph" w:customStyle="1" w:styleId="60E144880FD543148EA11AB67954D73D">
    <w:name w:val="60E144880FD543148EA11AB67954D73D"/>
    <w:rsid w:val="00D13B65"/>
  </w:style>
  <w:style w:type="paragraph" w:customStyle="1" w:styleId="0A79AA7B2A6F464094B6B2023EB13683">
    <w:name w:val="0A79AA7B2A6F464094B6B2023EB13683"/>
    <w:rsid w:val="00D13B65"/>
  </w:style>
  <w:style w:type="paragraph" w:customStyle="1" w:styleId="EC60DA4033B7470D96AFE0D910CBACA9">
    <w:name w:val="EC60DA4033B7470D96AFE0D910CBACA9"/>
    <w:rsid w:val="00D13B65"/>
  </w:style>
  <w:style w:type="paragraph" w:customStyle="1" w:styleId="1F9539906A184B8DBF22EE5DDDEF5A3B">
    <w:name w:val="1F9539906A184B8DBF22EE5DDDEF5A3B"/>
    <w:rsid w:val="00D13B65"/>
  </w:style>
  <w:style w:type="paragraph" w:customStyle="1" w:styleId="EFECB98259A347809174B9EE8FF18DF0">
    <w:name w:val="EFECB98259A347809174B9EE8FF18DF0"/>
    <w:rsid w:val="00D13B65"/>
  </w:style>
  <w:style w:type="paragraph" w:customStyle="1" w:styleId="3D78921CF0644D6FAD523E0E9B223568">
    <w:name w:val="3D78921CF0644D6FAD523E0E9B223568"/>
    <w:rsid w:val="00D13B65"/>
  </w:style>
  <w:style w:type="paragraph" w:customStyle="1" w:styleId="E39E49FF71F243D680B43B34973D4088">
    <w:name w:val="E39E49FF71F243D680B43B34973D4088"/>
    <w:rsid w:val="00D13B65"/>
  </w:style>
  <w:style w:type="paragraph" w:customStyle="1" w:styleId="33351134147E41B2AE21EB71FFA35300">
    <w:name w:val="33351134147E41B2AE21EB71FFA35300"/>
    <w:rsid w:val="00D13B65"/>
  </w:style>
  <w:style w:type="paragraph" w:customStyle="1" w:styleId="1859C17A5B954C1FB3662B631C122597">
    <w:name w:val="1859C17A5B954C1FB3662B631C122597"/>
    <w:rsid w:val="00D13B65"/>
  </w:style>
  <w:style w:type="paragraph" w:customStyle="1" w:styleId="BB6CA0EE4F4745BCA20671EE05449AB7">
    <w:name w:val="BB6CA0EE4F4745BCA20671EE05449AB7"/>
    <w:rsid w:val="00D13B65"/>
  </w:style>
  <w:style w:type="paragraph" w:customStyle="1" w:styleId="6EA345CF50434E6D8027C9AD2A6551E6">
    <w:name w:val="6EA345CF50434E6D8027C9AD2A6551E6"/>
    <w:rsid w:val="00D13B65"/>
  </w:style>
  <w:style w:type="paragraph" w:customStyle="1" w:styleId="138B740ADAD94F36A0F2EA2A021C4B8E">
    <w:name w:val="138B740ADAD94F36A0F2EA2A021C4B8E"/>
    <w:rsid w:val="00253B32"/>
  </w:style>
  <w:style w:type="paragraph" w:customStyle="1" w:styleId="94052194390447CD82653E1AB8AE5A20">
    <w:name w:val="94052194390447CD82653E1AB8AE5A20"/>
    <w:rsid w:val="00253B32"/>
  </w:style>
  <w:style w:type="paragraph" w:customStyle="1" w:styleId="66E23E8EBA6849C9ADD4101069F14E24">
    <w:name w:val="66E23E8EBA6849C9ADD4101069F14E24"/>
    <w:rsid w:val="00253B32"/>
  </w:style>
  <w:style w:type="paragraph" w:customStyle="1" w:styleId="CE825913C1FB47948273A400E9E2CFFF">
    <w:name w:val="CE825913C1FB47948273A400E9E2CFFF"/>
    <w:rsid w:val="00253B32"/>
  </w:style>
  <w:style w:type="paragraph" w:customStyle="1" w:styleId="0D2D2EF84F664F2EAFB3D7B017D234A6">
    <w:name w:val="0D2D2EF84F664F2EAFB3D7B017D234A6"/>
    <w:rsid w:val="00253B32"/>
  </w:style>
  <w:style w:type="paragraph" w:customStyle="1" w:styleId="80D260706D584C3EA51A7104549484BE">
    <w:name w:val="80D260706D584C3EA51A7104549484BE"/>
    <w:rsid w:val="00253B32"/>
  </w:style>
  <w:style w:type="paragraph" w:customStyle="1" w:styleId="5FEDE37505404EB3997D6F6E2E2C4906">
    <w:name w:val="5FEDE37505404EB3997D6F6E2E2C4906"/>
    <w:rsid w:val="00253B32"/>
  </w:style>
  <w:style w:type="paragraph" w:customStyle="1" w:styleId="68B6C8497CF64F9E8CB983853F99E0C8">
    <w:name w:val="68B6C8497CF64F9E8CB983853F99E0C8"/>
    <w:rsid w:val="00253B32"/>
  </w:style>
  <w:style w:type="paragraph" w:customStyle="1" w:styleId="CC816DF7854F410CAC416360E69DC1A8">
    <w:name w:val="CC816DF7854F410CAC416360E69DC1A8"/>
    <w:rsid w:val="00253B32"/>
  </w:style>
  <w:style w:type="paragraph" w:customStyle="1" w:styleId="C0C569495B514E6986B81C3BE4BA94BC">
    <w:name w:val="C0C569495B514E6986B81C3BE4BA94BC"/>
    <w:rsid w:val="00253B32"/>
  </w:style>
  <w:style w:type="paragraph" w:customStyle="1" w:styleId="78F694B1E5364E0CB8B9625189819B0F">
    <w:name w:val="78F694B1E5364E0CB8B9625189819B0F"/>
    <w:rsid w:val="00253B32"/>
  </w:style>
  <w:style w:type="paragraph" w:customStyle="1" w:styleId="3C9ADF6A38A24D8A80FA8F310876DD40">
    <w:name w:val="3C9ADF6A38A24D8A80FA8F310876DD40"/>
    <w:rsid w:val="00253B32"/>
  </w:style>
  <w:style w:type="paragraph" w:customStyle="1" w:styleId="D6924DF7F3714AC4BCF964E7CA973C33">
    <w:name w:val="D6924DF7F3714AC4BCF964E7CA973C33"/>
    <w:rsid w:val="00253B32"/>
  </w:style>
  <w:style w:type="paragraph" w:customStyle="1" w:styleId="C288A6D59471467ABF82B478575C540C">
    <w:name w:val="C288A6D59471467ABF82B478575C540C"/>
    <w:rsid w:val="00253B32"/>
  </w:style>
  <w:style w:type="paragraph" w:customStyle="1" w:styleId="D38C86BDEF56457B8EFA188623CAF465">
    <w:name w:val="D38C86BDEF56457B8EFA188623CAF465"/>
    <w:rsid w:val="00253B32"/>
  </w:style>
  <w:style w:type="paragraph" w:customStyle="1" w:styleId="1A674E5346A045CB92768BF29341FFB5">
    <w:name w:val="1A674E5346A045CB92768BF29341FFB5"/>
    <w:rsid w:val="00253B32"/>
  </w:style>
  <w:style w:type="paragraph" w:customStyle="1" w:styleId="0C2D825F170E464EB4C2347B294CEBFC">
    <w:name w:val="0C2D825F170E464EB4C2347B294CEBFC"/>
    <w:rsid w:val="002E315D"/>
  </w:style>
  <w:style w:type="paragraph" w:customStyle="1" w:styleId="F7CEF5F3997C40328C0CC2B282FD4C01">
    <w:name w:val="F7CEF5F3997C40328C0CC2B282FD4C01"/>
    <w:rsid w:val="002E315D"/>
  </w:style>
  <w:style w:type="paragraph" w:customStyle="1" w:styleId="3D65AF1DD19C443B8D92F8148B6F9A4D">
    <w:name w:val="3D65AF1DD19C443B8D92F8148B6F9A4D"/>
    <w:rsid w:val="002E315D"/>
  </w:style>
  <w:style w:type="paragraph" w:customStyle="1" w:styleId="E9296CCDB5864B5186D0E6A072C10872">
    <w:name w:val="E9296CCDB5864B5186D0E6A072C10872"/>
    <w:rsid w:val="002E315D"/>
  </w:style>
  <w:style w:type="paragraph" w:customStyle="1" w:styleId="8A80B1CD62964B1F9C786B5AF6BFA33D">
    <w:name w:val="8A80B1CD62964B1F9C786B5AF6BFA33D"/>
    <w:rsid w:val="00A74260"/>
  </w:style>
  <w:style w:type="paragraph" w:customStyle="1" w:styleId="8FEF3343F40942FE87A474867992083C">
    <w:name w:val="8FEF3343F40942FE87A474867992083C"/>
    <w:rsid w:val="00A74260"/>
  </w:style>
  <w:style w:type="paragraph" w:customStyle="1" w:styleId="A1594FA68837412AA26EAB6845DBB1C9">
    <w:name w:val="A1594FA68837412AA26EAB6845DBB1C9"/>
    <w:rsid w:val="00A74260"/>
  </w:style>
  <w:style w:type="paragraph" w:customStyle="1" w:styleId="F3F5AF1B775C40529169118147E485D5">
    <w:name w:val="F3F5AF1B775C40529169118147E485D5"/>
    <w:rsid w:val="00A74260"/>
  </w:style>
  <w:style w:type="paragraph" w:customStyle="1" w:styleId="276E23B207CC4E8891EC3E8AE38AF794">
    <w:name w:val="276E23B207CC4E8891EC3E8AE38AF794"/>
    <w:rsid w:val="00A74260"/>
  </w:style>
  <w:style w:type="paragraph" w:customStyle="1" w:styleId="CCDB7FDC4DC243E9B852D4AF53BD2BED">
    <w:name w:val="CCDB7FDC4DC243E9B852D4AF53BD2BED"/>
    <w:rsid w:val="00A74260"/>
  </w:style>
  <w:style w:type="paragraph" w:customStyle="1" w:styleId="A7AC4CA998A746D1B03797C039C88228">
    <w:name w:val="A7AC4CA998A746D1B03797C039C88228"/>
    <w:rsid w:val="00A74260"/>
  </w:style>
  <w:style w:type="paragraph" w:customStyle="1" w:styleId="DCE5A0E11450469D88EB95C23E2D54DD">
    <w:name w:val="DCE5A0E11450469D88EB95C23E2D54DD"/>
    <w:rsid w:val="00A74260"/>
  </w:style>
  <w:style w:type="paragraph" w:customStyle="1" w:styleId="E9D1CC01843A4032947347A0B12F0324">
    <w:name w:val="E9D1CC01843A4032947347A0B12F0324"/>
    <w:rsid w:val="00A74260"/>
  </w:style>
  <w:style w:type="paragraph" w:customStyle="1" w:styleId="99A045DCA0BB414192AA1B0F2F8804B0">
    <w:name w:val="99A045DCA0BB414192AA1B0F2F8804B0"/>
    <w:rsid w:val="00A74260"/>
  </w:style>
  <w:style w:type="paragraph" w:customStyle="1" w:styleId="BAA58AE8218743618429562AA5CC50AA">
    <w:name w:val="BAA58AE8218743618429562AA5CC50AA"/>
    <w:rsid w:val="00A74260"/>
  </w:style>
  <w:style w:type="paragraph" w:customStyle="1" w:styleId="CB351045E72543399F14F3AAABD86C19">
    <w:name w:val="CB351045E72543399F14F3AAABD86C19"/>
    <w:rsid w:val="00A74260"/>
  </w:style>
  <w:style w:type="paragraph" w:customStyle="1" w:styleId="11EFDBE34FC249C1B437FF5BAB6ADA4E">
    <w:name w:val="11EFDBE34FC249C1B437FF5BAB6ADA4E"/>
    <w:rsid w:val="00A74260"/>
  </w:style>
  <w:style w:type="paragraph" w:customStyle="1" w:styleId="1C3BA07A1E4F46FF84A3D85272FB932A">
    <w:name w:val="1C3BA07A1E4F46FF84A3D85272FB932A"/>
    <w:rsid w:val="00A74260"/>
  </w:style>
  <w:style w:type="paragraph" w:customStyle="1" w:styleId="21E965A3EBAB4A5E88E6FDC3396BA65D">
    <w:name w:val="21E965A3EBAB4A5E88E6FDC3396BA65D"/>
    <w:rsid w:val="00A74260"/>
  </w:style>
  <w:style w:type="paragraph" w:customStyle="1" w:styleId="F6BA9DAB97134F30A0A587D8453192DF">
    <w:name w:val="F6BA9DAB97134F30A0A587D8453192DF"/>
    <w:rsid w:val="00A74260"/>
  </w:style>
  <w:style w:type="paragraph" w:customStyle="1" w:styleId="DE40C552B71846CE8BCC2E1E493F6ECD">
    <w:name w:val="DE40C552B71846CE8BCC2E1E493F6ECD"/>
    <w:rsid w:val="00A74260"/>
  </w:style>
  <w:style w:type="paragraph" w:customStyle="1" w:styleId="DD47B0631FB54D6FBCE069EFC44BEE83">
    <w:name w:val="DD47B0631FB54D6FBCE069EFC44BEE83"/>
    <w:rsid w:val="00A74260"/>
  </w:style>
  <w:style w:type="paragraph" w:customStyle="1" w:styleId="9AAF47391D1743FD9B98A917539C6F2D">
    <w:name w:val="9AAF47391D1743FD9B98A917539C6F2D"/>
    <w:rsid w:val="00A74260"/>
  </w:style>
  <w:style w:type="paragraph" w:customStyle="1" w:styleId="4940D7853DD046ED91413AA52D748480">
    <w:name w:val="4940D7853DD046ED91413AA52D748480"/>
    <w:rsid w:val="00A74260"/>
  </w:style>
  <w:style w:type="paragraph" w:customStyle="1" w:styleId="C9D1140FEF144B69AF41CCDDBC3466A2">
    <w:name w:val="C9D1140FEF144B69AF41CCDDBC3466A2"/>
    <w:rsid w:val="00A74260"/>
  </w:style>
  <w:style w:type="paragraph" w:customStyle="1" w:styleId="21CDEAED9A7747569814C4B7B9AF986F">
    <w:name w:val="21CDEAED9A7747569814C4B7B9AF986F"/>
    <w:rsid w:val="00A74260"/>
  </w:style>
  <w:style w:type="paragraph" w:customStyle="1" w:styleId="270E4FE4DCBE4B57997B80F0A816E8E3">
    <w:name w:val="270E4FE4DCBE4B57997B80F0A816E8E3"/>
    <w:rsid w:val="00A74260"/>
  </w:style>
  <w:style w:type="paragraph" w:customStyle="1" w:styleId="3BA1B8736462411FA40973F3885DDD31">
    <w:name w:val="3BA1B8736462411FA40973F3885DDD31"/>
    <w:rsid w:val="00A74260"/>
  </w:style>
  <w:style w:type="paragraph" w:customStyle="1" w:styleId="3C056B288D7642BD9543FCD0C0A76E3A">
    <w:name w:val="3C056B288D7642BD9543FCD0C0A76E3A"/>
    <w:rsid w:val="00A74260"/>
  </w:style>
  <w:style w:type="paragraph" w:customStyle="1" w:styleId="51C0D1E51A78482BB75E7FF4745532FA">
    <w:name w:val="51C0D1E51A78482BB75E7FF4745532FA"/>
    <w:rsid w:val="00A74260"/>
  </w:style>
  <w:style w:type="paragraph" w:customStyle="1" w:styleId="16B6A35A7E7F46B5B73D2F670D9A1001">
    <w:name w:val="16B6A35A7E7F46B5B73D2F670D9A1001"/>
    <w:rsid w:val="00A74260"/>
  </w:style>
  <w:style w:type="paragraph" w:customStyle="1" w:styleId="F720E265E539434198BB0B7DC4D38CFF">
    <w:name w:val="F720E265E539434198BB0B7DC4D38CFF"/>
    <w:rsid w:val="00A74260"/>
  </w:style>
  <w:style w:type="paragraph" w:customStyle="1" w:styleId="C3D7B1AE109B48B297F92A09C269A1CE">
    <w:name w:val="C3D7B1AE109B48B297F92A09C269A1CE"/>
    <w:rsid w:val="00A74260"/>
  </w:style>
  <w:style w:type="paragraph" w:customStyle="1" w:styleId="7FA1F5A535D04FC5AAA3CC7E20D72BD1">
    <w:name w:val="7FA1F5A535D04FC5AAA3CC7E20D72BD1"/>
    <w:rsid w:val="00A74260"/>
  </w:style>
  <w:style w:type="paragraph" w:customStyle="1" w:styleId="89913815DD784607AC69830E9CCBAA98">
    <w:name w:val="89913815DD784607AC69830E9CCBAA98"/>
    <w:rsid w:val="00A74260"/>
  </w:style>
  <w:style w:type="paragraph" w:customStyle="1" w:styleId="102AFE76728E4329BE7C92323C1303B0">
    <w:name w:val="102AFE76728E4329BE7C92323C1303B0"/>
    <w:rsid w:val="00A74260"/>
  </w:style>
  <w:style w:type="paragraph" w:customStyle="1" w:styleId="412AC575E1D54E4A8E5AB740EA283F30">
    <w:name w:val="412AC575E1D54E4A8E5AB740EA283F30"/>
    <w:rsid w:val="006421BF"/>
  </w:style>
  <w:style w:type="paragraph" w:customStyle="1" w:styleId="CCFA21AC33664E29A05B594B04FD55E6">
    <w:name w:val="CCFA21AC33664E29A05B594B04FD55E6"/>
    <w:rsid w:val="006421BF"/>
  </w:style>
  <w:style w:type="paragraph" w:customStyle="1" w:styleId="218251995E0C4653967BD20FB9883771">
    <w:name w:val="218251995E0C4653967BD20FB9883771"/>
    <w:rsid w:val="006421BF"/>
  </w:style>
  <w:style w:type="paragraph" w:customStyle="1" w:styleId="31636C9ED0964FB4A03AE7062DFEFE98">
    <w:name w:val="31636C9ED0964FB4A03AE7062DFEFE98"/>
    <w:rsid w:val="006421BF"/>
  </w:style>
  <w:style w:type="paragraph" w:customStyle="1" w:styleId="F84543D83D104828AB20A36AE3C849A0">
    <w:name w:val="F84543D83D104828AB20A36AE3C849A0"/>
    <w:rsid w:val="009D7BE9"/>
  </w:style>
  <w:style w:type="paragraph" w:customStyle="1" w:styleId="6F659F02112C46398B206A187337ADEA">
    <w:name w:val="6F659F02112C46398B206A187337ADEA"/>
    <w:rsid w:val="009D7BE9"/>
  </w:style>
  <w:style w:type="paragraph" w:customStyle="1" w:styleId="2BC5134938324483B95B53AD050304DB">
    <w:name w:val="2BC5134938324483B95B53AD050304DB"/>
    <w:rsid w:val="009D7BE9"/>
  </w:style>
  <w:style w:type="paragraph" w:customStyle="1" w:styleId="0228C1859AAA441D9580C7D35F2A781F">
    <w:name w:val="0228C1859AAA441D9580C7D35F2A781F"/>
    <w:rsid w:val="009D7BE9"/>
  </w:style>
  <w:style w:type="paragraph" w:customStyle="1" w:styleId="21985F36B26A41E99CEF05B58486089E">
    <w:name w:val="21985F36B26A41E99CEF05B58486089E"/>
    <w:rsid w:val="009D7BE9"/>
  </w:style>
  <w:style w:type="paragraph" w:customStyle="1" w:styleId="6B549105C3A841AE8CCF2AD894C56987">
    <w:name w:val="6B549105C3A841AE8CCF2AD894C56987"/>
    <w:rsid w:val="009D7BE9"/>
  </w:style>
  <w:style w:type="paragraph" w:customStyle="1" w:styleId="D2931FE7553545889FDEB77218296ADC">
    <w:name w:val="D2931FE7553545889FDEB77218296ADC"/>
    <w:rsid w:val="009D7BE9"/>
  </w:style>
  <w:style w:type="paragraph" w:customStyle="1" w:styleId="E3B07733CD57489689D2EE8C0FC184A9">
    <w:name w:val="E3B07733CD57489689D2EE8C0FC184A9"/>
    <w:rsid w:val="009D7BE9"/>
  </w:style>
  <w:style w:type="paragraph" w:customStyle="1" w:styleId="8156D62549C44E0296E25630FF9BB9D7">
    <w:name w:val="8156D62549C44E0296E25630FF9BB9D7"/>
    <w:rsid w:val="009D7BE9"/>
  </w:style>
  <w:style w:type="paragraph" w:customStyle="1" w:styleId="5A42F920A1174BE49A9B1CD80DB2361F">
    <w:name w:val="5A42F920A1174BE49A9B1CD80DB2361F"/>
    <w:rsid w:val="009D7BE9"/>
  </w:style>
  <w:style w:type="paragraph" w:customStyle="1" w:styleId="3A5220CF95CE4AFFAC168ED73B981F84">
    <w:name w:val="3A5220CF95CE4AFFAC168ED73B981F84"/>
    <w:rsid w:val="009D7BE9"/>
  </w:style>
  <w:style w:type="paragraph" w:customStyle="1" w:styleId="C74788E87124413EB8716C5C20D06705">
    <w:name w:val="C74788E87124413EB8716C5C20D06705"/>
    <w:rsid w:val="009D7BE9"/>
  </w:style>
  <w:style w:type="paragraph" w:customStyle="1" w:styleId="7D43D412F82C4B9A9FB5FCC92D1E48A6">
    <w:name w:val="7D43D412F82C4B9A9FB5FCC92D1E48A6"/>
    <w:rsid w:val="009D7BE9"/>
  </w:style>
  <w:style w:type="paragraph" w:customStyle="1" w:styleId="28E53C5091DA4969935904DFAA7A0AF0">
    <w:name w:val="28E53C5091DA4969935904DFAA7A0AF0"/>
    <w:rsid w:val="009D7BE9"/>
  </w:style>
  <w:style w:type="paragraph" w:customStyle="1" w:styleId="DC1C4B47D8F24A329F23A1A810F96316">
    <w:name w:val="DC1C4B47D8F24A329F23A1A810F96316"/>
    <w:rsid w:val="009D7BE9"/>
  </w:style>
  <w:style w:type="paragraph" w:customStyle="1" w:styleId="3483BB15013D4775934AD5A36EBC8E71">
    <w:name w:val="3483BB15013D4775934AD5A36EBC8E71"/>
    <w:rsid w:val="009D7BE9"/>
  </w:style>
  <w:style w:type="paragraph" w:customStyle="1" w:styleId="24D317EEB6E64BA5B2743DA4137F8B8C">
    <w:name w:val="24D317EEB6E64BA5B2743DA4137F8B8C"/>
    <w:rsid w:val="00074CC2"/>
  </w:style>
  <w:style w:type="paragraph" w:customStyle="1" w:styleId="9D943FD27E3D4BFB9F20E40D395C2415">
    <w:name w:val="9D943FD27E3D4BFB9F20E40D395C2415"/>
    <w:rsid w:val="00074CC2"/>
  </w:style>
  <w:style w:type="paragraph" w:customStyle="1" w:styleId="52B8BA52C5504AF3B60A51D74C597358">
    <w:name w:val="52B8BA52C5504AF3B60A51D74C597358"/>
    <w:rsid w:val="00074CC2"/>
  </w:style>
  <w:style w:type="paragraph" w:customStyle="1" w:styleId="F1633FFFF50E46D2A804131D17960D7B">
    <w:name w:val="F1633FFFF50E46D2A804131D17960D7B"/>
    <w:rsid w:val="00074CC2"/>
  </w:style>
  <w:style w:type="paragraph" w:customStyle="1" w:styleId="F82B58165CF840C18B880F89519C411B">
    <w:name w:val="F82B58165CF840C18B880F89519C411B"/>
    <w:rsid w:val="00074CC2"/>
  </w:style>
  <w:style w:type="paragraph" w:customStyle="1" w:styleId="794BDE6FFC974386B9085D2C728E3817">
    <w:name w:val="794BDE6FFC974386B9085D2C728E3817"/>
    <w:rsid w:val="00074CC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2FE41-9B93-4BF0-9DDF-359E44249B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